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A57491" w14:textId="7F315C42" w:rsidR="00E26892" w:rsidRPr="00B542AC" w:rsidRDefault="009639CF" w:rsidP="00E26892">
      <w:pPr>
        <w:pStyle w:val="BodyText"/>
        <w:jc w:val="center"/>
        <w:rPr>
          <w:rFonts w:ascii="Chalkboard" w:eastAsiaTheme="minorEastAsia" w:hAnsi="Chalkboard" w:cstheme="minorBidi"/>
          <w:b/>
          <w:sz w:val="28"/>
          <w:szCs w:val="28"/>
        </w:rPr>
      </w:pPr>
      <w:r>
        <w:rPr>
          <w:rFonts w:ascii="Chalkboard" w:eastAsiaTheme="minorEastAsia" w:hAnsi="Chalkboard" w:cstheme="minorBidi"/>
          <w:b/>
          <w:sz w:val="28"/>
          <w:szCs w:val="28"/>
        </w:rPr>
        <w:t>Knippa</w:t>
      </w:r>
      <w:r w:rsidR="00B542AC" w:rsidRPr="00B542AC">
        <w:rPr>
          <w:rFonts w:ascii="Chalkboard" w:eastAsiaTheme="minorEastAsia" w:hAnsi="Chalkboard" w:cstheme="minorBidi"/>
          <w:b/>
          <w:sz w:val="28"/>
          <w:szCs w:val="28"/>
        </w:rPr>
        <w:t xml:space="preserve"> FFA</w:t>
      </w:r>
    </w:p>
    <w:p w14:paraId="1C75A03E" w14:textId="536C55E0" w:rsidR="00E26892" w:rsidRDefault="00B542AC" w:rsidP="00E26892">
      <w:pPr>
        <w:pStyle w:val="BodyText"/>
        <w:jc w:val="center"/>
        <w:rPr>
          <w:rFonts w:ascii="Chalkboard" w:eastAsiaTheme="minorEastAsia" w:hAnsi="Chalkboard" w:cstheme="minorBidi"/>
          <w:b/>
          <w:sz w:val="28"/>
          <w:szCs w:val="28"/>
        </w:rPr>
      </w:pPr>
      <w:r w:rsidRPr="00B542AC">
        <w:rPr>
          <w:rFonts w:ascii="Chalkboard" w:eastAsiaTheme="minorEastAsia" w:hAnsi="Chalkboard" w:cstheme="minorBidi"/>
          <w:b/>
          <w:sz w:val="28"/>
          <w:szCs w:val="28"/>
        </w:rPr>
        <w:t>Awards Banquet</w:t>
      </w:r>
    </w:p>
    <w:p w14:paraId="2535522D" w14:textId="1169DADD" w:rsidR="00473D7A" w:rsidRPr="00B542AC" w:rsidRDefault="00201723" w:rsidP="00E26892">
      <w:pPr>
        <w:pStyle w:val="BodyText"/>
        <w:jc w:val="center"/>
        <w:rPr>
          <w:rFonts w:ascii="Chalkboard" w:eastAsiaTheme="minorEastAsia" w:hAnsi="Chalkboard" w:cstheme="minorBidi"/>
          <w:b/>
          <w:sz w:val="28"/>
          <w:szCs w:val="28"/>
        </w:rPr>
      </w:pPr>
      <w:r>
        <w:rPr>
          <w:rFonts w:ascii="Chalkboard" w:eastAsiaTheme="minorEastAsia" w:hAnsi="Chalkboard" w:cstheme="minorBidi"/>
          <w:b/>
          <w:sz w:val="28"/>
          <w:szCs w:val="28"/>
        </w:rPr>
        <w:t>May 11, 2015</w:t>
      </w:r>
    </w:p>
    <w:p w14:paraId="67911B86" w14:textId="56EC73B8" w:rsidR="00E26892" w:rsidRPr="00B542AC" w:rsidRDefault="00B542AC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>Flag Ceremonies</w:t>
      </w:r>
      <w:r w:rsidR="00E26892" w:rsidRPr="00B542AC">
        <w:rPr>
          <w:rFonts w:ascii="Chalkboard" w:eastAsiaTheme="minorEastAsia" w:hAnsi="Chalkboard" w:cstheme="minorBidi"/>
        </w:rPr>
        <w:tab/>
      </w:r>
      <w:r w:rsidR="00E26892" w:rsidRPr="00B542AC">
        <w:rPr>
          <w:rFonts w:ascii="Chalkboard" w:eastAsiaTheme="minorEastAsia" w:hAnsi="Chalkboard" w:cstheme="minorBidi"/>
        </w:rPr>
        <w:tab/>
      </w:r>
      <w:r w:rsidR="00201723">
        <w:rPr>
          <w:rFonts w:ascii="Chalkboard" w:eastAsiaTheme="minorEastAsia" w:hAnsi="Chalkboard" w:cstheme="minorBidi"/>
        </w:rPr>
        <w:t>2015-16</w:t>
      </w:r>
      <w:r w:rsidRPr="00B542AC">
        <w:rPr>
          <w:rFonts w:ascii="Chalkboard" w:eastAsiaTheme="minorEastAsia" w:hAnsi="Chalkboard" w:cstheme="minorBidi"/>
        </w:rPr>
        <w:t xml:space="preserve"> Officers</w:t>
      </w:r>
    </w:p>
    <w:p w14:paraId="74D7747B" w14:textId="4A613BDB" w:rsidR="00E26892" w:rsidRPr="00B542AC" w:rsidRDefault="00B542AC" w:rsidP="00E26892">
      <w:pPr>
        <w:pStyle w:val="BodyText"/>
        <w:tabs>
          <w:tab w:val="right" w:leader="dot" w:pos="4680"/>
          <w:tab w:val="left" w:pos="4770"/>
        </w:tabs>
        <w:spacing w:after="12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>Invocation</w:t>
      </w:r>
      <w:r w:rsidR="00E26892" w:rsidRPr="00B542AC">
        <w:rPr>
          <w:rFonts w:ascii="Chalkboard" w:eastAsiaTheme="minorEastAsia" w:hAnsi="Chalkboard" w:cstheme="minorBidi"/>
        </w:rPr>
        <w:tab/>
      </w:r>
      <w:r w:rsidR="00E26892" w:rsidRPr="00B542AC">
        <w:rPr>
          <w:rFonts w:ascii="Chalkboard" w:eastAsiaTheme="minorEastAsia" w:hAnsi="Chalkboard" w:cstheme="minorBidi"/>
        </w:rPr>
        <w:tab/>
      </w:r>
      <w:r w:rsidR="00816553">
        <w:rPr>
          <w:rFonts w:ascii="Chalkboard" w:eastAsiaTheme="minorEastAsia" w:hAnsi="Chalkboard" w:cstheme="minorBidi"/>
        </w:rPr>
        <w:t>Dani</w:t>
      </w:r>
      <w:r w:rsidR="00201723">
        <w:rPr>
          <w:rFonts w:ascii="Chalkboard" w:eastAsiaTheme="minorEastAsia" w:hAnsi="Chalkboard" w:cstheme="minorBidi"/>
        </w:rPr>
        <w:t xml:space="preserve"> </w:t>
      </w:r>
      <w:r w:rsidR="00816553">
        <w:rPr>
          <w:rFonts w:ascii="Chalkboard" w:eastAsiaTheme="minorEastAsia" w:hAnsi="Chalkboard" w:cstheme="minorBidi"/>
        </w:rPr>
        <w:t>Layne</w:t>
      </w:r>
    </w:p>
    <w:p w14:paraId="089C7AEA" w14:textId="78765501" w:rsidR="00E26892" w:rsidRPr="00B542AC" w:rsidRDefault="00921216" w:rsidP="00E26892">
      <w:pPr>
        <w:pStyle w:val="BodyText"/>
        <w:tabs>
          <w:tab w:val="right" w:leader="dot" w:pos="4680"/>
          <w:tab w:val="left" w:pos="4770"/>
        </w:tabs>
        <w:spacing w:after="120"/>
        <w:jc w:val="center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 xml:space="preserve">Meal &amp; Chapter </w:t>
      </w:r>
      <w:r w:rsidR="00B542AC" w:rsidRPr="00B542AC">
        <w:rPr>
          <w:rFonts w:ascii="Chalkboard" w:eastAsiaTheme="minorEastAsia" w:hAnsi="Chalkboard" w:cstheme="minorBidi"/>
        </w:rPr>
        <w:t>Slideshow</w:t>
      </w:r>
    </w:p>
    <w:p w14:paraId="083A728D" w14:textId="6FCB2678" w:rsidR="00E77901" w:rsidRDefault="00E77901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Special Musical Performance</w:t>
      </w:r>
      <w:r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ab/>
      </w:r>
      <w:r w:rsidR="00201723">
        <w:rPr>
          <w:rFonts w:ascii="Chalkboard" w:eastAsiaTheme="minorEastAsia" w:hAnsi="Chalkboard" w:cstheme="minorBidi"/>
        </w:rPr>
        <w:t>José Alonzo</w:t>
      </w:r>
    </w:p>
    <w:p w14:paraId="76240998" w14:textId="454937A8" w:rsidR="00E26892" w:rsidRPr="0009769E" w:rsidRDefault="00B542AC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>Opening Ceremonies</w:t>
      </w:r>
      <w:r w:rsidR="00E26892" w:rsidRPr="0009769E">
        <w:rPr>
          <w:rFonts w:ascii="Chalkboard" w:eastAsiaTheme="minorEastAsia" w:hAnsi="Chalkboard" w:cstheme="minorBidi"/>
        </w:rPr>
        <w:tab/>
      </w:r>
      <w:r w:rsidR="00E26892" w:rsidRPr="0009769E">
        <w:rPr>
          <w:rFonts w:ascii="Chalkboard" w:eastAsiaTheme="minorEastAsia" w:hAnsi="Chalkboard" w:cstheme="minorBidi"/>
        </w:rPr>
        <w:tab/>
      </w:r>
      <w:r w:rsidRPr="0009769E">
        <w:rPr>
          <w:rFonts w:ascii="Chalkboard" w:eastAsiaTheme="minorEastAsia" w:hAnsi="Chalkboard" w:cstheme="minorBidi"/>
        </w:rPr>
        <w:t>Chapter Officers</w:t>
      </w:r>
    </w:p>
    <w:p w14:paraId="5F90FAF6" w14:textId="139E1341" w:rsidR="00E26892" w:rsidRPr="0009769E" w:rsidRDefault="00B542AC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>Recognition of Special Guests</w:t>
      </w:r>
      <w:r w:rsidR="00E26892" w:rsidRPr="0009769E">
        <w:rPr>
          <w:rFonts w:ascii="Chalkboard" w:eastAsiaTheme="minorEastAsia" w:hAnsi="Chalkboard" w:cstheme="minorBidi"/>
        </w:rPr>
        <w:tab/>
      </w:r>
      <w:r w:rsidR="00E26892" w:rsidRPr="0009769E">
        <w:rPr>
          <w:rFonts w:ascii="Chalkboard" w:eastAsiaTheme="minorEastAsia" w:hAnsi="Chalkboard" w:cstheme="minorBidi"/>
        </w:rPr>
        <w:tab/>
      </w:r>
      <w:r w:rsidR="00AA76D0">
        <w:rPr>
          <w:rFonts w:ascii="Chalkboard" w:eastAsiaTheme="minorEastAsia" w:hAnsi="Chalkboard" w:cstheme="minorBidi"/>
        </w:rPr>
        <w:t>Alyssandra Menchaca</w:t>
      </w:r>
    </w:p>
    <w:p w14:paraId="57F89B30" w14:textId="764EC858" w:rsidR="00E26892" w:rsidRPr="0009769E" w:rsidRDefault="00B542AC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BB0F90">
        <w:rPr>
          <w:rFonts w:ascii="Chalkboard" w:eastAsiaTheme="minorEastAsia" w:hAnsi="Chalkboard" w:cstheme="minorBidi"/>
        </w:rPr>
        <w:t xml:space="preserve">Recognition of </w:t>
      </w:r>
      <w:r w:rsidR="00AA76D0">
        <w:rPr>
          <w:rFonts w:ascii="Chalkboard" w:eastAsiaTheme="minorEastAsia" w:hAnsi="Chalkboard" w:cstheme="minorBidi"/>
        </w:rPr>
        <w:t>Banquet Cook</w:t>
      </w:r>
      <w:r w:rsidR="00E26892" w:rsidRPr="00BB0F90">
        <w:rPr>
          <w:rFonts w:ascii="Chalkboard" w:eastAsiaTheme="minorEastAsia" w:hAnsi="Chalkboard" w:cstheme="minorBidi"/>
        </w:rPr>
        <w:tab/>
      </w:r>
      <w:r w:rsidR="00E26892" w:rsidRPr="00BB0F90">
        <w:rPr>
          <w:rFonts w:ascii="Chalkboard" w:eastAsiaTheme="minorEastAsia" w:hAnsi="Chalkboard" w:cstheme="minorBidi"/>
        </w:rPr>
        <w:tab/>
      </w:r>
      <w:r w:rsidR="00AA76D0">
        <w:rPr>
          <w:rFonts w:ascii="Chalkboard" w:eastAsiaTheme="minorEastAsia" w:hAnsi="Chalkboard" w:cstheme="minorBidi"/>
        </w:rPr>
        <w:t>Matthew Phillips</w:t>
      </w:r>
    </w:p>
    <w:p w14:paraId="776668E2" w14:textId="577A6A20" w:rsidR="00E26892" w:rsidRDefault="00B542AC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>Presentation of Honorary Chapter Farmer</w:t>
      </w:r>
      <w:r w:rsidR="00E26892" w:rsidRPr="0009769E">
        <w:rPr>
          <w:rFonts w:ascii="Chalkboard" w:eastAsiaTheme="minorEastAsia" w:hAnsi="Chalkboard" w:cstheme="minorBidi"/>
        </w:rPr>
        <w:tab/>
      </w:r>
      <w:r w:rsidR="00E26892" w:rsidRPr="0009769E">
        <w:rPr>
          <w:rFonts w:ascii="Chalkboard" w:eastAsiaTheme="minorEastAsia" w:hAnsi="Chalkboard" w:cstheme="minorBidi"/>
        </w:rPr>
        <w:tab/>
      </w:r>
      <w:r w:rsidR="009053A1">
        <w:rPr>
          <w:rFonts w:ascii="Chalkboard" w:eastAsiaTheme="minorEastAsia" w:hAnsi="Chalkboard" w:cstheme="minorBidi"/>
        </w:rPr>
        <w:t>Dani Layne</w:t>
      </w:r>
      <w:r w:rsidR="009053A1">
        <w:rPr>
          <w:rFonts w:ascii="Chalkboard" w:eastAsiaTheme="minorEastAsia" w:hAnsi="Chalkboard" w:cstheme="minorBidi"/>
        </w:rPr>
        <w:tab/>
      </w:r>
    </w:p>
    <w:p w14:paraId="5B6FD641" w14:textId="3889822F" w:rsidR="00AC074A" w:rsidRPr="0009769E" w:rsidRDefault="00AC074A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Presentation of Forever Blue</w:t>
      </w:r>
      <w:r w:rsidR="00AA7474">
        <w:rPr>
          <w:rFonts w:ascii="Chalkboard" w:eastAsiaTheme="minorEastAsia" w:hAnsi="Chalkboard" w:cstheme="minorBidi"/>
        </w:rPr>
        <w:t xml:space="preserve"> Award</w:t>
      </w:r>
      <w:r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ab/>
      </w:r>
      <w:r w:rsidR="009053A1">
        <w:rPr>
          <w:rFonts w:ascii="Chalkboard" w:eastAsiaTheme="minorEastAsia" w:hAnsi="Chalkboard" w:cstheme="minorBidi"/>
        </w:rPr>
        <w:t>Ryan Tomaselli</w:t>
      </w:r>
    </w:p>
    <w:p w14:paraId="6373825F" w14:textId="487593BF" w:rsidR="00E26892" w:rsidRPr="0009769E" w:rsidRDefault="00B542AC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 xml:space="preserve">Introduction of </w:t>
      </w:r>
      <w:r w:rsidR="00B758DC">
        <w:rPr>
          <w:rFonts w:ascii="Chalkboard" w:eastAsiaTheme="minorEastAsia" w:hAnsi="Chalkboard" w:cstheme="minorBidi"/>
        </w:rPr>
        <w:t>Retiring Addresses</w:t>
      </w:r>
      <w:r w:rsidR="00E26892" w:rsidRPr="0009769E">
        <w:rPr>
          <w:rFonts w:ascii="Chalkboard" w:eastAsiaTheme="minorEastAsia" w:hAnsi="Chalkboard" w:cstheme="minorBidi"/>
        </w:rPr>
        <w:tab/>
      </w:r>
      <w:r w:rsidR="00E26892" w:rsidRPr="0009769E">
        <w:rPr>
          <w:rFonts w:ascii="Chalkboard" w:eastAsiaTheme="minorEastAsia" w:hAnsi="Chalkboard" w:cstheme="minorBidi"/>
        </w:rPr>
        <w:tab/>
      </w:r>
      <w:r w:rsidR="009053A1">
        <w:rPr>
          <w:rFonts w:ascii="Chalkboard" w:eastAsiaTheme="minorEastAsia" w:hAnsi="Chalkboard" w:cstheme="minorBidi"/>
        </w:rPr>
        <w:t>Gabby Menchaca</w:t>
      </w:r>
    </w:p>
    <w:p w14:paraId="615D6E65" w14:textId="2B6DD4C1" w:rsidR="00E26892" w:rsidRDefault="00B758DC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Retiring</w:t>
      </w:r>
      <w:r w:rsidR="00B542AC" w:rsidRPr="00F914FB">
        <w:rPr>
          <w:rFonts w:ascii="Chalkboard" w:eastAsiaTheme="minorEastAsia" w:hAnsi="Chalkboard" w:cstheme="minorBidi"/>
        </w:rPr>
        <w:t xml:space="preserve"> Address</w:t>
      </w:r>
      <w:r w:rsidR="00B32737">
        <w:rPr>
          <w:rFonts w:ascii="Chalkboard" w:eastAsiaTheme="minorEastAsia" w:hAnsi="Chalkboard" w:cstheme="minorBidi"/>
        </w:rPr>
        <w:t>es</w:t>
      </w:r>
      <w:r w:rsidR="00E26892" w:rsidRPr="00F914FB">
        <w:rPr>
          <w:rFonts w:ascii="Chalkboard" w:eastAsiaTheme="minorEastAsia" w:hAnsi="Chalkboard" w:cstheme="minorBidi"/>
        </w:rPr>
        <w:tab/>
      </w:r>
      <w:r w:rsidR="00E26892" w:rsidRPr="00F914FB">
        <w:rPr>
          <w:rFonts w:ascii="Chalkboard" w:eastAsiaTheme="minorEastAsia" w:hAnsi="Chalkboard" w:cstheme="minorBidi"/>
        </w:rPr>
        <w:tab/>
      </w:r>
      <w:r w:rsidR="00B32737">
        <w:rPr>
          <w:rFonts w:ascii="Chalkboard" w:eastAsiaTheme="minorEastAsia" w:hAnsi="Chalkboard" w:cstheme="minorBidi"/>
        </w:rPr>
        <w:t>Alyssandra Menchaca</w:t>
      </w:r>
    </w:p>
    <w:p w14:paraId="4C71238E" w14:textId="06B4AED1" w:rsidR="00B32737" w:rsidRDefault="00B32737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ab/>
        <w:t>Ryan Tomaselli</w:t>
      </w:r>
    </w:p>
    <w:p w14:paraId="2F87C59C" w14:textId="5CA343CB" w:rsidR="00B32737" w:rsidRPr="0009769E" w:rsidRDefault="00B32737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ab/>
        <w:t>Matthew Phillips</w:t>
      </w:r>
    </w:p>
    <w:p w14:paraId="1DDCF3B2" w14:textId="7E9252A5" w:rsidR="00E26892" w:rsidRPr="0009769E" w:rsidRDefault="00B542AC" w:rsidP="00775FF5">
      <w:pPr>
        <w:pStyle w:val="BodyText"/>
        <w:tabs>
          <w:tab w:val="right" w:leader="dot" w:pos="4680"/>
          <w:tab w:val="left" w:pos="4770"/>
          <w:tab w:val="right" w:leader="dot" w:pos="513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>Presentation of Top Sellers</w:t>
      </w:r>
      <w:r w:rsidR="00E41E93">
        <w:rPr>
          <w:rFonts w:ascii="Chalkboard" w:eastAsiaTheme="minorEastAsia" w:hAnsi="Chalkboard" w:cstheme="minorBidi"/>
        </w:rPr>
        <w:tab/>
      </w:r>
      <w:r w:rsidR="00775FF5" w:rsidRPr="0009769E">
        <w:rPr>
          <w:rFonts w:ascii="Chalkboard" w:eastAsiaTheme="minorEastAsia" w:hAnsi="Chalkboard" w:cstheme="minorBidi"/>
        </w:rPr>
        <w:tab/>
      </w:r>
      <w:r w:rsidR="009053A1">
        <w:rPr>
          <w:rFonts w:ascii="Chalkboard" w:eastAsiaTheme="minorEastAsia" w:hAnsi="Chalkboard" w:cstheme="minorBidi"/>
        </w:rPr>
        <w:t>Wyatt Barrow</w:t>
      </w:r>
    </w:p>
    <w:p w14:paraId="11A1C900" w14:textId="324D75B7" w:rsidR="00A40E76" w:rsidRPr="0009769E" w:rsidRDefault="006E0B7B" w:rsidP="00775FF5">
      <w:pPr>
        <w:pStyle w:val="BodyText"/>
        <w:tabs>
          <w:tab w:val="right" w:leader="dot" w:pos="4680"/>
          <w:tab w:val="left" w:pos="4770"/>
          <w:tab w:val="right" w:leader="dot" w:pos="513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>Livestock Show Participation</w:t>
      </w:r>
      <w:r w:rsidR="007B1F6D" w:rsidRPr="0009769E">
        <w:rPr>
          <w:rFonts w:ascii="Chalkboard" w:eastAsiaTheme="minorEastAsia" w:hAnsi="Chalkboard" w:cstheme="minorBidi"/>
        </w:rPr>
        <w:t xml:space="preserve"> Awards</w:t>
      </w:r>
      <w:r w:rsidR="00E41E93">
        <w:rPr>
          <w:rFonts w:ascii="Chalkboard" w:eastAsiaTheme="minorEastAsia" w:hAnsi="Chalkboard" w:cstheme="minorBidi"/>
        </w:rPr>
        <w:tab/>
      </w:r>
      <w:r w:rsidR="00A40E76" w:rsidRPr="0009769E">
        <w:rPr>
          <w:rFonts w:ascii="Chalkboard" w:eastAsiaTheme="minorEastAsia" w:hAnsi="Chalkboard" w:cstheme="minorBidi"/>
        </w:rPr>
        <w:tab/>
      </w:r>
      <w:r w:rsidR="00D3463A">
        <w:rPr>
          <w:rFonts w:ascii="Chalkboard" w:eastAsiaTheme="minorEastAsia" w:hAnsi="Chalkboard" w:cstheme="minorBidi"/>
        </w:rPr>
        <w:t>Dani Layne</w:t>
      </w:r>
    </w:p>
    <w:p w14:paraId="407DBEAB" w14:textId="61B43F84" w:rsidR="00E26892" w:rsidRPr="0009769E" w:rsidRDefault="00B542AC" w:rsidP="00FA0CCD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 xml:space="preserve">Presentation of </w:t>
      </w:r>
      <w:r w:rsidR="00FA0CCD" w:rsidRPr="0009769E">
        <w:rPr>
          <w:rFonts w:ascii="Chalkboard" w:eastAsiaTheme="minorEastAsia" w:hAnsi="Chalkboard" w:cstheme="minorBidi"/>
        </w:rPr>
        <w:t>Individual Achievements</w:t>
      </w:r>
      <w:r w:rsidR="00E26892" w:rsidRPr="0009769E">
        <w:rPr>
          <w:rFonts w:ascii="Chalkboard" w:eastAsiaTheme="minorEastAsia" w:hAnsi="Chalkboard" w:cstheme="minorBidi"/>
        </w:rPr>
        <w:tab/>
      </w:r>
      <w:r w:rsidR="00001C71" w:rsidRPr="0009769E">
        <w:rPr>
          <w:rFonts w:ascii="Chalkboard" w:eastAsiaTheme="minorEastAsia" w:hAnsi="Chalkboard" w:cstheme="minorBidi"/>
        </w:rPr>
        <w:tab/>
      </w:r>
      <w:r w:rsidR="00D3463A">
        <w:rPr>
          <w:rFonts w:ascii="Chalkboard" w:eastAsiaTheme="minorEastAsia" w:hAnsi="Chalkboard" w:cstheme="minorBidi"/>
        </w:rPr>
        <w:t>Wyatt Barrow</w:t>
      </w:r>
    </w:p>
    <w:p w14:paraId="33087925" w14:textId="2489D0FE" w:rsidR="00E26892" w:rsidRDefault="007B1F6D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 xml:space="preserve">Presentation of State </w:t>
      </w:r>
      <w:r w:rsidR="0009769E" w:rsidRPr="0009769E">
        <w:rPr>
          <w:rFonts w:ascii="Chalkboard" w:eastAsiaTheme="minorEastAsia" w:hAnsi="Chalkboard" w:cstheme="minorBidi"/>
        </w:rPr>
        <w:t>CDE Winners</w:t>
      </w:r>
      <w:r w:rsidR="00E26892" w:rsidRPr="0009769E">
        <w:rPr>
          <w:rFonts w:ascii="Chalkboard" w:eastAsiaTheme="minorEastAsia" w:hAnsi="Chalkboard" w:cstheme="minorBidi"/>
        </w:rPr>
        <w:tab/>
      </w:r>
      <w:r w:rsidR="00E26892" w:rsidRPr="0009769E">
        <w:rPr>
          <w:rFonts w:ascii="Chalkboard" w:eastAsiaTheme="minorEastAsia" w:hAnsi="Chalkboard" w:cstheme="minorBidi"/>
        </w:rPr>
        <w:tab/>
      </w:r>
      <w:r w:rsidR="009053A1">
        <w:rPr>
          <w:rFonts w:ascii="Chalkboard" w:eastAsiaTheme="minorEastAsia" w:hAnsi="Chalkboard" w:cstheme="minorBidi"/>
        </w:rPr>
        <w:t>Ryan Tomaselli</w:t>
      </w:r>
    </w:p>
    <w:p w14:paraId="7E6CA19A" w14:textId="28808F80" w:rsidR="00B32737" w:rsidRPr="0009769E" w:rsidRDefault="00B32737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New Officer Election Process</w:t>
      </w:r>
      <w:r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ab/>
        <w:t>Matthew Phillips</w:t>
      </w:r>
    </w:p>
    <w:p w14:paraId="1394C19F" w14:textId="4BFE1C8A" w:rsidR="001814E4" w:rsidRDefault="001814E4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Discovery</w:t>
      </w:r>
      <w:r w:rsidR="00B32737">
        <w:rPr>
          <w:rFonts w:ascii="Chalkboard" w:eastAsiaTheme="minorEastAsia" w:hAnsi="Chalkboard" w:cstheme="minorBidi"/>
        </w:rPr>
        <w:t xml:space="preserve"> FFA</w:t>
      </w:r>
      <w:r>
        <w:rPr>
          <w:rFonts w:ascii="Chalkboard" w:eastAsiaTheme="minorEastAsia" w:hAnsi="Chalkboard" w:cstheme="minorBidi"/>
        </w:rPr>
        <w:t xml:space="preserve"> </w:t>
      </w:r>
      <w:r w:rsidR="00B32737">
        <w:rPr>
          <w:rFonts w:ascii="Chalkboard" w:eastAsiaTheme="minorEastAsia" w:hAnsi="Chalkboard" w:cstheme="minorBidi"/>
        </w:rPr>
        <w:t>Degree</w:t>
      </w:r>
      <w:r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ab/>
      </w:r>
      <w:r w:rsidR="00760620">
        <w:rPr>
          <w:rFonts w:ascii="Chalkboard" w:eastAsiaTheme="minorEastAsia" w:hAnsi="Chalkboard" w:cstheme="minorBidi"/>
        </w:rPr>
        <w:t>Chapter Officers</w:t>
      </w:r>
    </w:p>
    <w:p w14:paraId="417BFEF9" w14:textId="0DD2D7AB" w:rsidR="00E26892" w:rsidRPr="0009769E" w:rsidRDefault="00B542AC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>Greenhand FFA Degree</w:t>
      </w:r>
      <w:r w:rsidR="00B32737">
        <w:rPr>
          <w:rFonts w:ascii="Chalkboard" w:eastAsiaTheme="minorEastAsia" w:hAnsi="Chalkboard" w:cstheme="minorBidi"/>
        </w:rPr>
        <w:t>s/Star Greenhand</w:t>
      </w:r>
      <w:r w:rsidR="00E26892" w:rsidRPr="0009769E">
        <w:rPr>
          <w:rFonts w:ascii="Chalkboard" w:eastAsiaTheme="minorEastAsia" w:hAnsi="Chalkboard" w:cstheme="minorBidi"/>
        </w:rPr>
        <w:tab/>
      </w:r>
      <w:r w:rsidR="00E26892" w:rsidRPr="0009769E">
        <w:rPr>
          <w:rFonts w:ascii="Chalkboard" w:eastAsiaTheme="minorEastAsia" w:hAnsi="Chalkboard" w:cstheme="minorBidi"/>
        </w:rPr>
        <w:tab/>
      </w:r>
      <w:r w:rsidR="00001C71" w:rsidRPr="0009769E">
        <w:rPr>
          <w:rFonts w:ascii="Chalkboard" w:eastAsiaTheme="minorEastAsia" w:hAnsi="Chalkboard" w:cstheme="minorBidi"/>
        </w:rPr>
        <w:t>Chapter Officers</w:t>
      </w:r>
    </w:p>
    <w:p w14:paraId="13D30318" w14:textId="09A99EE5" w:rsidR="00B32737" w:rsidRDefault="00B32737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Chapter Degrees Ceremony</w:t>
      </w:r>
      <w:r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ab/>
        <w:t>Chapter Officers</w:t>
      </w:r>
    </w:p>
    <w:p w14:paraId="645431F4" w14:textId="1849D843" w:rsidR="00E26892" w:rsidRPr="0009769E" w:rsidRDefault="00B542AC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>Star Chapter</w:t>
      </w:r>
      <w:r w:rsidR="00B32737">
        <w:rPr>
          <w:rFonts w:ascii="Chalkboard" w:eastAsiaTheme="minorEastAsia" w:hAnsi="Chalkboard" w:cstheme="minorBidi"/>
        </w:rPr>
        <w:t xml:space="preserve"> Farmer Degrees</w:t>
      </w:r>
      <w:r w:rsidR="00E26892" w:rsidRPr="0009769E">
        <w:rPr>
          <w:rFonts w:ascii="Chalkboard" w:eastAsiaTheme="minorEastAsia" w:hAnsi="Chalkboard" w:cstheme="minorBidi"/>
        </w:rPr>
        <w:tab/>
      </w:r>
      <w:r w:rsidR="00E26892" w:rsidRPr="0009769E">
        <w:rPr>
          <w:rFonts w:ascii="Chalkboard" w:eastAsiaTheme="minorEastAsia" w:hAnsi="Chalkboard" w:cstheme="minorBidi"/>
        </w:rPr>
        <w:tab/>
      </w:r>
      <w:r w:rsidR="00760620">
        <w:rPr>
          <w:rFonts w:ascii="Chalkboard" w:eastAsiaTheme="minorEastAsia" w:hAnsi="Chalkboard" w:cstheme="minorBidi"/>
        </w:rPr>
        <w:t>Gabby Menchaca</w:t>
      </w:r>
    </w:p>
    <w:p w14:paraId="7B0BAF7D" w14:textId="060FE572" w:rsidR="00AC074A" w:rsidRPr="0009769E" w:rsidRDefault="00AC074A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Presentation of Proficiency Awards</w:t>
      </w:r>
      <w:r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ab/>
      </w:r>
      <w:r w:rsidR="00410EDD">
        <w:rPr>
          <w:rFonts w:ascii="Chalkboard" w:eastAsiaTheme="minorEastAsia" w:hAnsi="Chalkboard" w:cstheme="minorBidi"/>
        </w:rPr>
        <w:t>Alyssandra Menchaca</w:t>
      </w:r>
    </w:p>
    <w:p w14:paraId="520D1936" w14:textId="55B822B8" w:rsidR="00E26892" w:rsidRDefault="00B542AC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 xml:space="preserve">Senior </w:t>
      </w:r>
      <w:r w:rsidR="005D05F2">
        <w:rPr>
          <w:rFonts w:ascii="Chalkboard" w:eastAsiaTheme="minorEastAsia" w:hAnsi="Chalkboard" w:cstheme="minorBidi"/>
        </w:rPr>
        <w:t xml:space="preserve">&amp; Special </w:t>
      </w:r>
      <w:r w:rsidRPr="0009769E">
        <w:rPr>
          <w:rFonts w:ascii="Chalkboard" w:eastAsiaTheme="minorEastAsia" w:hAnsi="Chalkboard" w:cstheme="minorBidi"/>
        </w:rPr>
        <w:t>Recognition</w:t>
      </w:r>
      <w:r w:rsidR="00E26892" w:rsidRPr="0009769E">
        <w:rPr>
          <w:rFonts w:ascii="Chalkboard" w:eastAsiaTheme="minorEastAsia" w:hAnsi="Chalkboard" w:cstheme="minorBidi"/>
        </w:rPr>
        <w:tab/>
      </w:r>
      <w:r w:rsidR="00E26892" w:rsidRPr="0009769E">
        <w:rPr>
          <w:rFonts w:ascii="Chalkboard" w:eastAsiaTheme="minorEastAsia" w:hAnsi="Chalkboard" w:cstheme="minorBidi"/>
        </w:rPr>
        <w:tab/>
      </w:r>
      <w:r w:rsidRPr="0009769E">
        <w:rPr>
          <w:rFonts w:ascii="Chalkboard" w:eastAsiaTheme="minorEastAsia" w:hAnsi="Chalkboard" w:cstheme="minorBidi"/>
        </w:rPr>
        <w:t>Brandon Callis</w:t>
      </w:r>
    </w:p>
    <w:p w14:paraId="36662A0E" w14:textId="1FA98672" w:rsidR="00201723" w:rsidRPr="0009769E" w:rsidRDefault="00201723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Presentation of DEKALB Award</w:t>
      </w:r>
      <w:r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ab/>
        <w:t>Brandon Callis</w:t>
      </w:r>
    </w:p>
    <w:p w14:paraId="4FDB1E88" w14:textId="1EDD99E8" w:rsidR="00E26892" w:rsidRPr="0009769E" w:rsidRDefault="00201723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Retiring of 2014-15</w:t>
      </w:r>
      <w:r w:rsidR="00B542AC" w:rsidRPr="0009769E">
        <w:rPr>
          <w:rFonts w:ascii="Chalkboard" w:eastAsiaTheme="minorEastAsia" w:hAnsi="Chalkboard" w:cstheme="minorBidi"/>
        </w:rPr>
        <w:t xml:space="preserve"> Chapter Officers</w:t>
      </w:r>
      <w:r w:rsidR="00E26892" w:rsidRPr="0009769E">
        <w:rPr>
          <w:rFonts w:ascii="Chalkboard" w:eastAsiaTheme="minorEastAsia" w:hAnsi="Chalkboard" w:cstheme="minorBidi"/>
        </w:rPr>
        <w:tab/>
      </w:r>
      <w:r w:rsidR="00E26892" w:rsidRPr="0009769E">
        <w:rPr>
          <w:rFonts w:ascii="Chalkboard" w:eastAsiaTheme="minorEastAsia" w:hAnsi="Chalkboard" w:cstheme="minorBidi"/>
        </w:rPr>
        <w:tab/>
      </w:r>
      <w:r w:rsidR="00B542AC" w:rsidRPr="0009769E">
        <w:rPr>
          <w:rFonts w:ascii="Chalkboard" w:eastAsiaTheme="minorEastAsia" w:hAnsi="Chalkboard" w:cstheme="minorBidi"/>
        </w:rPr>
        <w:t xml:space="preserve">Chapter Officers </w:t>
      </w:r>
    </w:p>
    <w:p w14:paraId="242F3088" w14:textId="5FD2944B" w:rsidR="00E26892" w:rsidRPr="0009769E" w:rsidRDefault="00201723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Installation of 2015</w:t>
      </w:r>
      <w:r w:rsidR="0009769E" w:rsidRPr="0009769E">
        <w:rPr>
          <w:rFonts w:ascii="Chalkboard" w:eastAsiaTheme="minorEastAsia" w:hAnsi="Chalkboard" w:cstheme="minorBidi"/>
        </w:rPr>
        <w:t>-1</w:t>
      </w:r>
      <w:r>
        <w:rPr>
          <w:rFonts w:ascii="Chalkboard" w:eastAsiaTheme="minorEastAsia" w:hAnsi="Chalkboard" w:cstheme="minorBidi"/>
        </w:rPr>
        <w:t>6</w:t>
      </w:r>
      <w:r w:rsidR="00B542AC" w:rsidRPr="0009769E">
        <w:rPr>
          <w:rFonts w:ascii="Chalkboard" w:eastAsiaTheme="minorEastAsia" w:hAnsi="Chalkboard" w:cstheme="minorBidi"/>
        </w:rPr>
        <w:t xml:space="preserve"> Chapter Officers</w:t>
      </w:r>
      <w:r w:rsidR="00E26892" w:rsidRPr="0009769E">
        <w:rPr>
          <w:rFonts w:ascii="Chalkboard" w:eastAsiaTheme="minorEastAsia" w:hAnsi="Chalkboard" w:cstheme="minorBidi"/>
        </w:rPr>
        <w:tab/>
      </w:r>
      <w:r w:rsidR="00E26892" w:rsidRPr="0009769E">
        <w:rPr>
          <w:rFonts w:ascii="Chalkboard" w:eastAsiaTheme="minorEastAsia" w:hAnsi="Chalkboard" w:cstheme="minorBidi"/>
        </w:rPr>
        <w:tab/>
      </w:r>
      <w:r w:rsidR="00B542AC" w:rsidRPr="0009769E">
        <w:rPr>
          <w:rFonts w:ascii="Chalkboard" w:eastAsiaTheme="minorEastAsia" w:hAnsi="Chalkboard" w:cstheme="minorBidi"/>
        </w:rPr>
        <w:t>Chapter Officers</w:t>
      </w:r>
    </w:p>
    <w:p w14:paraId="58593C79" w14:textId="18094890" w:rsidR="0009769E" w:rsidRPr="0009769E" w:rsidRDefault="0009769E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 xml:space="preserve">Final Walk of Retiring </w:t>
      </w:r>
      <w:r w:rsidR="00AC074A">
        <w:rPr>
          <w:rFonts w:ascii="Chalkboard" w:eastAsiaTheme="minorEastAsia" w:hAnsi="Chalkboard" w:cstheme="minorBidi"/>
        </w:rPr>
        <w:t>Officers</w:t>
      </w:r>
      <w:r w:rsidRPr="0009769E">
        <w:rPr>
          <w:rFonts w:ascii="Chalkboard" w:eastAsiaTheme="minorEastAsia" w:hAnsi="Chalkboard" w:cstheme="minorBidi"/>
        </w:rPr>
        <w:tab/>
      </w:r>
      <w:r w:rsidRPr="0009769E">
        <w:rPr>
          <w:rFonts w:ascii="Chalkboard" w:eastAsiaTheme="minorEastAsia" w:hAnsi="Chalkboard" w:cstheme="minorBidi"/>
        </w:rPr>
        <w:tab/>
      </w:r>
      <w:r w:rsidR="002A231F">
        <w:rPr>
          <w:rFonts w:ascii="Chalkboard" w:eastAsiaTheme="minorEastAsia" w:hAnsi="Chalkboard" w:cstheme="minorBidi"/>
        </w:rPr>
        <w:t>Retiring Officers</w:t>
      </w:r>
    </w:p>
    <w:p w14:paraId="4165A52D" w14:textId="6C62281A" w:rsidR="00E26892" w:rsidRPr="00B542AC" w:rsidRDefault="00B542AC" w:rsidP="00E26892">
      <w:pPr>
        <w:pStyle w:val="BodyText"/>
        <w:tabs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09769E">
        <w:rPr>
          <w:rFonts w:ascii="Chalkboard" w:eastAsiaTheme="minorEastAsia" w:hAnsi="Chalkboard" w:cstheme="minorBidi"/>
        </w:rPr>
        <w:t>Closing Ceremonies</w:t>
      </w:r>
      <w:r w:rsidR="00E26892" w:rsidRPr="0009769E">
        <w:rPr>
          <w:rFonts w:ascii="Chalkboard" w:eastAsiaTheme="minorEastAsia" w:hAnsi="Chalkboard" w:cstheme="minorBidi"/>
        </w:rPr>
        <w:tab/>
      </w:r>
      <w:r w:rsidR="00E26892" w:rsidRPr="0009769E">
        <w:rPr>
          <w:rFonts w:ascii="Chalkboard" w:eastAsiaTheme="minorEastAsia" w:hAnsi="Chalkboard" w:cstheme="minorBidi"/>
        </w:rPr>
        <w:tab/>
      </w:r>
      <w:r w:rsidR="00201723">
        <w:rPr>
          <w:rFonts w:ascii="Chalkboard" w:eastAsiaTheme="minorEastAsia" w:hAnsi="Chalkboard" w:cstheme="minorBidi"/>
        </w:rPr>
        <w:t>2015-16</w:t>
      </w:r>
      <w:r w:rsidRPr="0009769E">
        <w:rPr>
          <w:rFonts w:ascii="Chalkboard" w:eastAsiaTheme="minorEastAsia" w:hAnsi="Chalkboard" w:cstheme="minorBidi"/>
        </w:rPr>
        <w:t xml:space="preserve"> Officers</w:t>
      </w:r>
    </w:p>
    <w:p w14:paraId="0DB496E9" w14:textId="50533A5C" w:rsidR="00555D27" w:rsidRDefault="00555D27" w:rsidP="00B32737">
      <w:pPr>
        <w:pStyle w:val="BodyText"/>
        <w:rPr>
          <w:rFonts w:ascii="Chalkboard" w:eastAsiaTheme="minorEastAsia" w:hAnsi="Chalkboard" w:cstheme="minorBidi"/>
          <w:b/>
        </w:rPr>
      </w:pPr>
    </w:p>
    <w:p w14:paraId="6E80E657" w14:textId="77777777" w:rsidR="00E41E93" w:rsidRDefault="00E41E93" w:rsidP="00B32737">
      <w:pPr>
        <w:pStyle w:val="BodyText"/>
        <w:rPr>
          <w:rFonts w:ascii="Chalkboard" w:eastAsiaTheme="minorEastAsia" w:hAnsi="Chalkboard" w:cstheme="minorBidi"/>
          <w:b/>
        </w:rPr>
      </w:pPr>
    </w:p>
    <w:p w14:paraId="640E24E3" w14:textId="261B45E4" w:rsidR="00E26892" w:rsidRPr="00B542AC" w:rsidRDefault="009639CF" w:rsidP="00E26892">
      <w:pPr>
        <w:pStyle w:val="BodyText"/>
        <w:jc w:val="center"/>
        <w:rPr>
          <w:rFonts w:ascii="Chalkboard" w:eastAsiaTheme="minorEastAsia" w:hAnsi="Chalkboard" w:cstheme="minorBidi"/>
          <w:b/>
          <w:sz w:val="28"/>
          <w:szCs w:val="28"/>
        </w:rPr>
      </w:pPr>
      <w:r>
        <w:rPr>
          <w:rFonts w:ascii="Chalkboard" w:eastAsiaTheme="minorEastAsia" w:hAnsi="Chalkboard" w:cstheme="minorBidi"/>
          <w:b/>
          <w:sz w:val="28"/>
          <w:szCs w:val="28"/>
        </w:rPr>
        <w:lastRenderedPageBreak/>
        <w:t>Knippa</w:t>
      </w:r>
      <w:r w:rsidR="00B542AC" w:rsidRPr="00B542AC">
        <w:rPr>
          <w:rFonts w:ascii="Chalkboard" w:eastAsiaTheme="minorEastAsia" w:hAnsi="Chalkboard" w:cstheme="minorBidi"/>
          <w:b/>
          <w:sz w:val="28"/>
          <w:szCs w:val="28"/>
        </w:rPr>
        <w:t xml:space="preserve"> FFA Officer Teams</w:t>
      </w:r>
    </w:p>
    <w:p w14:paraId="0DA9F3CE" w14:textId="77777777" w:rsidR="00E26892" w:rsidRPr="00B542AC" w:rsidRDefault="00E26892" w:rsidP="00E26892">
      <w:pPr>
        <w:pStyle w:val="BodyText"/>
        <w:spacing w:after="0"/>
        <w:jc w:val="center"/>
        <w:rPr>
          <w:rFonts w:ascii="Chalkboard" w:eastAsiaTheme="minorEastAsia" w:hAnsi="Chalkboard" w:cstheme="minorBidi"/>
          <w:b/>
        </w:rPr>
      </w:pPr>
    </w:p>
    <w:p w14:paraId="4BFAE96C" w14:textId="77777777" w:rsidR="00E26892" w:rsidRPr="00B542AC" w:rsidRDefault="00E26892" w:rsidP="00E26892">
      <w:pPr>
        <w:pStyle w:val="BodyText"/>
        <w:spacing w:after="0"/>
        <w:jc w:val="center"/>
        <w:rPr>
          <w:rFonts w:ascii="Chalkboard" w:eastAsiaTheme="minorEastAsia" w:hAnsi="Chalkboard" w:cstheme="minorBidi"/>
        </w:rPr>
      </w:pPr>
    </w:p>
    <w:p w14:paraId="73D9A7ED" w14:textId="4004DEEE" w:rsidR="00E26892" w:rsidRPr="00B542AC" w:rsidRDefault="00201723" w:rsidP="00E26892">
      <w:pPr>
        <w:pStyle w:val="BodyText"/>
        <w:spacing w:after="0"/>
        <w:jc w:val="center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2014-2015</w:t>
      </w:r>
      <w:r w:rsidR="00B542AC" w:rsidRPr="00B542AC">
        <w:rPr>
          <w:rFonts w:ascii="Chalkboard" w:eastAsiaTheme="minorEastAsia" w:hAnsi="Chalkboard" w:cstheme="minorBidi"/>
        </w:rPr>
        <w:t xml:space="preserve"> Chapter Officers</w:t>
      </w:r>
    </w:p>
    <w:p w14:paraId="000C2B2F" w14:textId="77777777" w:rsidR="00E26892" w:rsidRPr="00B542AC" w:rsidRDefault="00E26892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</w:p>
    <w:p w14:paraId="6DE155C1" w14:textId="4CDC80BF" w:rsidR="00E26892" w:rsidRPr="00B542AC" w:rsidRDefault="00E26892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  <w:r w:rsidR="00B542AC" w:rsidRPr="00B542AC">
        <w:rPr>
          <w:rFonts w:ascii="Chalkboard" w:eastAsiaTheme="minorEastAsia" w:hAnsi="Chalkboard" w:cstheme="minorBidi"/>
        </w:rPr>
        <w:t>President</w:t>
      </w:r>
      <w:r w:rsidRPr="00B542AC">
        <w:rPr>
          <w:rFonts w:ascii="Chalkboard" w:eastAsiaTheme="minorEastAsia" w:hAnsi="Chalkboard" w:cstheme="minorBidi"/>
        </w:rPr>
        <w:tab/>
      </w:r>
      <w:r w:rsidRPr="00B542AC">
        <w:rPr>
          <w:rFonts w:ascii="Chalkboard" w:eastAsiaTheme="minorEastAsia" w:hAnsi="Chalkboard" w:cstheme="minorBidi"/>
        </w:rPr>
        <w:tab/>
      </w:r>
      <w:r w:rsidR="009639CF">
        <w:rPr>
          <w:rFonts w:ascii="Chalkboard" w:eastAsiaTheme="minorEastAsia" w:hAnsi="Chalkboard" w:cstheme="minorBidi"/>
        </w:rPr>
        <w:t>Alyssandra Menchaca</w:t>
      </w:r>
      <w:r w:rsidR="00B541CE">
        <w:rPr>
          <w:rFonts w:ascii="Chalkboard" w:eastAsiaTheme="minorEastAsia" w:hAnsi="Chalkboard" w:cstheme="minorBidi"/>
        </w:rPr>
        <w:t xml:space="preserve"> </w:t>
      </w:r>
      <w:r w:rsidRPr="00B542AC">
        <w:rPr>
          <w:rFonts w:ascii="Chalkboard" w:eastAsiaTheme="minorEastAsia" w:hAnsi="Chalkboard" w:cstheme="minorBidi"/>
        </w:rPr>
        <w:tab/>
      </w:r>
      <w:r w:rsidR="00D426BC">
        <w:rPr>
          <w:rFonts w:ascii="Chalkboard" w:eastAsiaTheme="minorEastAsia" w:hAnsi="Chalkboard" w:cstheme="minorBidi"/>
        </w:rPr>
        <w:t xml:space="preserve">Vice-President </w:t>
      </w:r>
      <w:r w:rsidR="00D426BC">
        <w:rPr>
          <w:rFonts w:ascii="Chalkboard" w:eastAsiaTheme="minorEastAsia" w:hAnsi="Chalkboard" w:cstheme="minorBidi"/>
        </w:rPr>
        <w:tab/>
      </w:r>
      <w:r w:rsidR="00D426BC">
        <w:rPr>
          <w:rFonts w:ascii="Chalkboard" w:eastAsiaTheme="minorEastAsia" w:hAnsi="Chalkboard" w:cstheme="minorBidi"/>
        </w:rPr>
        <w:tab/>
      </w:r>
      <w:r w:rsidR="00D426BC" w:rsidRPr="00B542AC">
        <w:rPr>
          <w:rFonts w:ascii="Chalkboard" w:eastAsiaTheme="minorEastAsia" w:hAnsi="Chalkboard" w:cstheme="minorBidi"/>
        </w:rPr>
        <w:t>Matthew</w:t>
      </w:r>
      <w:r w:rsidR="009639CF">
        <w:rPr>
          <w:rFonts w:ascii="Chalkboard" w:eastAsiaTheme="minorEastAsia" w:hAnsi="Chalkboard" w:cstheme="minorBidi"/>
        </w:rPr>
        <w:t xml:space="preserve"> Phillips</w:t>
      </w:r>
    </w:p>
    <w:p w14:paraId="78A3C958" w14:textId="3CDCEC0D" w:rsidR="00E26892" w:rsidRPr="00B542AC" w:rsidRDefault="00E26892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  <w:r w:rsidR="00B542AC" w:rsidRPr="00B542AC">
        <w:rPr>
          <w:rFonts w:ascii="Chalkboard" w:eastAsiaTheme="minorEastAsia" w:hAnsi="Chalkboard" w:cstheme="minorBidi"/>
        </w:rPr>
        <w:t>Secretary</w:t>
      </w:r>
      <w:r w:rsidRPr="00B542AC">
        <w:rPr>
          <w:rFonts w:ascii="Chalkboard" w:eastAsiaTheme="minorEastAsia" w:hAnsi="Chalkboard" w:cstheme="minorBidi"/>
        </w:rPr>
        <w:tab/>
      </w:r>
      <w:r w:rsidRPr="00B542AC">
        <w:rPr>
          <w:rFonts w:ascii="Chalkboard" w:eastAsiaTheme="minorEastAsia" w:hAnsi="Chalkboard" w:cstheme="minorBidi"/>
        </w:rPr>
        <w:tab/>
      </w:r>
      <w:r w:rsidR="00201723">
        <w:rPr>
          <w:rFonts w:ascii="Chalkboard" w:eastAsiaTheme="minorEastAsia" w:hAnsi="Chalkboard" w:cstheme="minorBidi"/>
        </w:rPr>
        <w:t>Dani Layne</w:t>
      </w:r>
      <w:r w:rsidR="00B542AC" w:rsidRPr="00B542AC">
        <w:rPr>
          <w:rFonts w:ascii="Chalkboard" w:eastAsiaTheme="minorEastAsia" w:hAnsi="Chalkboard" w:cstheme="minorBidi"/>
        </w:rPr>
        <w:t xml:space="preserve"> </w:t>
      </w:r>
    </w:p>
    <w:p w14:paraId="3E7022BD" w14:textId="212B4995" w:rsidR="00E26892" w:rsidRPr="00B542AC" w:rsidRDefault="00E26892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  <w:r w:rsidR="00B542AC" w:rsidRPr="00B542AC">
        <w:rPr>
          <w:rFonts w:ascii="Chalkboard" w:eastAsiaTheme="minorEastAsia" w:hAnsi="Chalkboard" w:cstheme="minorBidi"/>
        </w:rPr>
        <w:t>Treasurer</w:t>
      </w:r>
      <w:r w:rsidRPr="00B542AC">
        <w:rPr>
          <w:rFonts w:ascii="Chalkboard" w:eastAsiaTheme="minorEastAsia" w:hAnsi="Chalkboard" w:cstheme="minorBidi"/>
        </w:rPr>
        <w:tab/>
      </w:r>
      <w:r w:rsidRPr="00B542AC">
        <w:rPr>
          <w:rFonts w:ascii="Chalkboard" w:eastAsiaTheme="minorEastAsia" w:hAnsi="Chalkboard" w:cstheme="minorBidi"/>
        </w:rPr>
        <w:tab/>
      </w:r>
      <w:r w:rsidR="00201723">
        <w:rPr>
          <w:rFonts w:ascii="Chalkboard" w:eastAsiaTheme="minorEastAsia" w:hAnsi="Chalkboard" w:cstheme="minorBidi"/>
        </w:rPr>
        <w:t>Ryan Tomaselli</w:t>
      </w:r>
      <w:r w:rsidRPr="00B542AC">
        <w:rPr>
          <w:rFonts w:ascii="Chalkboard" w:eastAsiaTheme="minorEastAsia" w:hAnsi="Chalkboard" w:cstheme="minorBidi"/>
        </w:rPr>
        <w:tab/>
      </w:r>
      <w:r w:rsidR="00B542AC" w:rsidRPr="00B542AC">
        <w:rPr>
          <w:rFonts w:ascii="Chalkboard" w:eastAsiaTheme="minorEastAsia" w:hAnsi="Chalkboard" w:cstheme="minorBidi"/>
        </w:rPr>
        <w:t>Reporter</w:t>
      </w:r>
      <w:r w:rsidRPr="00B542AC">
        <w:rPr>
          <w:rFonts w:ascii="Chalkboard" w:eastAsiaTheme="minorEastAsia" w:hAnsi="Chalkboard" w:cstheme="minorBidi"/>
        </w:rPr>
        <w:tab/>
      </w:r>
      <w:r w:rsidRPr="00B542AC">
        <w:rPr>
          <w:rFonts w:ascii="Chalkboard" w:eastAsiaTheme="minorEastAsia" w:hAnsi="Chalkboard" w:cstheme="minorBidi"/>
        </w:rPr>
        <w:tab/>
      </w:r>
      <w:r w:rsidR="00201723">
        <w:rPr>
          <w:rFonts w:ascii="Chalkboard" w:eastAsiaTheme="minorEastAsia" w:hAnsi="Chalkboard" w:cstheme="minorBidi"/>
        </w:rPr>
        <w:t>Gabby Menchaca</w:t>
      </w:r>
    </w:p>
    <w:p w14:paraId="6EF18A8B" w14:textId="25E4CD24" w:rsidR="00E26892" w:rsidRPr="00B542AC" w:rsidRDefault="00E26892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  <w:r w:rsidR="00B542AC" w:rsidRPr="00B542AC">
        <w:rPr>
          <w:rFonts w:ascii="Chalkboard" w:eastAsiaTheme="minorEastAsia" w:hAnsi="Chalkboard" w:cstheme="minorBidi"/>
        </w:rPr>
        <w:t>Sentinel</w:t>
      </w:r>
      <w:r w:rsidRPr="00B542AC">
        <w:rPr>
          <w:rFonts w:ascii="Chalkboard" w:eastAsiaTheme="minorEastAsia" w:hAnsi="Chalkboard" w:cstheme="minorBidi"/>
        </w:rPr>
        <w:tab/>
      </w:r>
      <w:r w:rsidRPr="00B542AC">
        <w:rPr>
          <w:rFonts w:ascii="Chalkboard" w:eastAsiaTheme="minorEastAsia" w:hAnsi="Chalkboard" w:cstheme="minorBidi"/>
        </w:rPr>
        <w:tab/>
      </w:r>
      <w:r w:rsidR="00201723">
        <w:rPr>
          <w:rFonts w:ascii="Chalkboard" w:eastAsiaTheme="minorEastAsia" w:hAnsi="Chalkboard" w:cstheme="minorBidi"/>
        </w:rPr>
        <w:t>Wyatt Barrow</w:t>
      </w:r>
    </w:p>
    <w:p w14:paraId="5E1DFD78" w14:textId="1031FAF5" w:rsidR="00E26892" w:rsidRPr="00B542AC" w:rsidRDefault="00E26892" w:rsidP="00921216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</w:p>
    <w:p w14:paraId="3F91C70D" w14:textId="77777777" w:rsidR="00E26892" w:rsidRPr="00B542AC" w:rsidRDefault="00E26892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rPr>
          <w:rFonts w:ascii="Chalkboard" w:eastAsiaTheme="minorEastAsia" w:hAnsi="Chalkboard" w:cstheme="minorBidi"/>
        </w:rPr>
      </w:pPr>
    </w:p>
    <w:p w14:paraId="568E0B1F" w14:textId="77777777" w:rsidR="00E26892" w:rsidRPr="00B542AC" w:rsidRDefault="00E26892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jc w:val="center"/>
        <w:rPr>
          <w:rFonts w:ascii="Chalkboard" w:eastAsiaTheme="minorEastAsia" w:hAnsi="Chalkboard" w:cstheme="minorBidi"/>
        </w:rPr>
      </w:pPr>
    </w:p>
    <w:p w14:paraId="224D9674" w14:textId="15E939AA" w:rsidR="00E26892" w:rsidRDefault="00AA76D0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jc w:val="center"/>
        <w:rPr>
          <w:rFonts w:ascii="Chalkboard" w:eastAsiaTheme="minorEastAsia" w:hAnsi="Chalkboard" w:cstheme="minorBidi"/>
          <w:i/>
        </w:rPr>
      </w:pPr>
      <w:r>
        <w:rPr>
          <w:rFonts w:ascii="Chalkboard" w:eastAsiaTheme="minorEastAsia" w:hAnsi="Chalkboard" w:cstheme="minorBidi"/>
        </w:rPr>
        <w:t>2014-2015</w:t>
      </w:r>
      <w:r w:rsidR="00FF0D68">
        <w:rPr>
          <w:rFonts w:ascii="Chalkboard" w:eastAsiaTheme="minorEastAsia" w:hAnsi="Chalkboard" w:cstheme="minorBidi"/>
        </w:rPr>
        <w:t xml:space="preserve"> </w:t>
      </w:r>
      <w:r>
        <w:rPr>
          <w:rFonts w:ascii="Chalkboard" w:eastAsiaTheme="minorEastAsia" w:hAnsi="Chalkboard" w:cstheme="minorBidi"/>
        </w:rPr>
        <w:t>Revaldina</w:t>
      </w:r>
      <w:r w:rsidR="00FF0D68">
        <w:rPr>
          <w:rFonts w:ascii="Chalkboard" w:eastAsiaTheme="minorEastAsia" w:hAnsi="Chalkboard" w:cstheme="minorBidi"/>
        </w:rPr>
        <w:t xml:space="preserve"> </w:t>
      </w:r>
      <w:r w:rsidR="00735B9A">
        <w:rPr>
          <w:rFonts w:ascii="Chalkboard" w:eastAsiaTheme="minorEastAsia" w:hAnsi="Chalkboard" w:cstheme="minorBidi"/>
        </w:rPr>
        <w:t xml:space="preserve">FFA </w:t>
      </w:r>
      <w:r w:rsidR="00FF0D68">
        <w:rPr>
          <w:rFonts w:ascii="Chalkboard" w:eastAsiaTheme="minorEastAsia" w:hAnsi="Chalkboard" w:cstheme="minorBidi"/>
        </w:rPr>
        <w:t xml:space="preserve">District </w:t>
      </w:r>
      <w:r>
        <w:rPr>
          <w:rFonts w:ascii="Chalkboard" w:eastAsiaTheme="minorEastAsia" w:hAnsi="Chalkboard" w:cstheme="minorBidi"/>
        </w:rPr>
        <w:t>Secretary</w:t>
      </w:r>
      <w:r w:rsidR="00201723">
        <w:rPr>
          <w:rFonts w:ascii="Chalkboard" w:eastAsiaTheme="minorEastAsia" w:hAnsi="Chalkboard" w:cstheme="minorBidi"/>
        </w:rPr>
        <w:t xml:space="preserve"> </w:t>
      </w:r>
      <w:r w:rsidR="00201723" w:rsidRPr="00201723">
        <w:rPr>
          <w:rFonts w:ascii="Chalkboard" w:eastAsiaTheme="minorEastAsia" w:hAnsi="Chalkboard" w:cstheme="minorBidi"/>
          <w:i/>
        </w:rPr>
        <w:t>&amp;</w:t>
      </w:r>
    </w:p>
    <w:p w14:paraId="2F55E322" w14:textId="7B885B67" w:rsidR="00201723" w:rsidRPr="00201723" w:rsidRDefault="00201723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jc w:val="center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2015–2016 Texas FFA State Officer Candidate</w:t>
      </w:r>
    </w:p>
    <w:p w14:paraId="1591B317" w14:textId="77777777" w:rsidR="00E26892" w:rsidRPr="00B542AC" w:rsidRDefault="00B542AC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jc w:val="center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 xml:space="preserve"> </w:t>
      </w:r>
    </w:p>
    <w:p w14:paraId="11902FC2" w14:textId="436A9EC0" w:rsidR="00E26892" w:rsidRPr="00B542AC" w:rsidRDefault="00AA76D0" w:rsidP="00555D27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jc w:val="center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Matthew Phillips</w:t>
      </w:r>
    </w:p>
    <w:p w14:paraId="6384D401" w14:textId="77777777" w:rsidR="00E26892" w:rsidRPr="00B542AC" w:rsidRDefault="00E26892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jc w:val="center"/>
        <w:rPr>
          <w:rFonts w:ascii="Chalkboard" w:eastAsiaTheme="minorEastAsia" w:hAnsi="Chalkboard" w:cstheme="minorBidi"/>
        </w:rPr>
      </w:pPr>
    </w:p>
    <w:p w14:paraId="79C622D8" w14:textId="77777777" w:rsidR="00E26892" w:rsidRDefault="00E26892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rPr>
          <w:rFonts w:ascii="Chalkboard" w:eastAsiaTheme="minorEastAsia" w:hAnsi="Chalkboard" w:cstheme="minorBidi"/>
        </w:rPr>
      </w:pPr>
    </w:p>
    <w:p w14:paraId="57A3CD15" w14:textId="77777777" w:rsidR="00FF0D68" w:rsidRPr="00B542AC" w:rsidRDefault="00FF0D68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rPr>
          <w:rFonts w:ascii="Chalkboard" w:eastAsiaTheme="minorEastAsia" w:hAnsi="Chalkboard" w:cstheme="minorBidi"/>
        </w:rPr>
      </w:pPr>
      <w:bookmarkStart w:id="0" w:name="_GoBack"/>
      <w:bookmarkEnd w:id="0"/>
    </w:p>
    <w:p w14:paraId="4133BBAB" w14:textId="70A6D1B1" w:rsidR="00E26892" w:rsidRPr="00B542AC" w:rsidRDefault="005D4077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jc w:val="center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2015-2016</w:t>
      </w:r>
      <w:r w:rsidR="00B542AC" w:rsidRPr="00B542AC">
        <w:rPr>
          <w:rFonts w:ascii="Chalkboard" w:eastAsiaTheme="minorEastAsia" w:hAnsi="Chalkboard" w:cstheme="minorBidi"/>
        </w:rPr>
        <w:t xml:space="preserve"> Chapter Officers</w:t>
      </w:r>
    </w:p>
    <w:p w14:paraId="78B36B0E" w14:textId="77777777" w:rsidR="00E26892" w:rsidRPr="00B542AC" w:rsidRDefault="00E26892" w:rsidP="00E26892">
      <w:pPr>
        <w:pStyle w:val="BodyText"/>
        <w:tabs>
          <w:tab w:val="left" w:pos="720"/>
          <w:tab w:val="right" w:leader="dot" w:pos="4680"/>
          <w:tab w:val="left" w:pos="4770"/>
          <w:tab w:val="left" w:pos="486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</w:p>
    <w:p w14:paraId="161EF36C" w14:textId="6421BDD0" w:rsidR="00E26892" w:rsidRDefault="00E26892" w:rsidP="0009769E">
      <w:pPr>
        <w:pStyle w:val="BodyText"/>
        <w:tabs>
          <w:tab w:val="left" w:pos="720"/>
          <w:tab w:val="right" w:leader="dot" w:pos="6480"/>
        </w:tabs>
        <w:spacing w:after="0" w:line="360" w:lineRule="auto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  <w:r w:rsidR="005D4077">
        <w:rPr>
          <w:rFonts w:ascii="Chalkboard" w:eastAsiaTheme="minorEastAsia" w:hAnsi="Chalkboard" w:cstheme="minorBidi"/>
        </w:rPr>
        <w:t>Seth Andres</w:t>
      </w:r>
      <w:r w:rsidR="00B542AC">
        <w:rPr>
          <w:rFonts w:ascii="Chalkboard" w:eastAsiaTheme="minorEastAsia" w:hAnsi="Chalkboard" w:cstheme="minorBidi"/>
        </w:rPr>
        <w:tab/>
      </w:r>
      <w:r w:rsidR="00B542AC" w:rsidRPr="00B542AC">
        <w:rPr>
          <w:rFonts w:ascii="Chalkboard" w:eastAsiaTheme="minorEastAsia" w:hAnsi="Chalkboard" w:cstheme="minorBidi"/>
        </w:rPr>
        <w:t>__________________</w:t>
      </w:r>
    </w:p>
    <w:p w14:paraId="4AEA186F" w14:textId="38F9AE94" w:rsidR="00201723" w:rsidRPr="00B542AC" w:rsidRDefault="00201723" w:rsidP="0009769E">
      <w:pPr>
        <w:pStyle w:val="BodyText"/>
        <w:tabs>
          <w:tab w:val="left" w:pos="720"/>
          <w:tab w:val="right" w:leader="dot" w:pos="6480"/>
        </w:tabs>
        <w:spacing w:after="0" w:line="360" w:lineRule="auto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>Wyatt Barrow</w:t>
      </w:r>
      <w:r w:rsidRPr="00B542AC">
        <w:rPr>
          <w:rFonts w:ascii="Chalkboard" w:eastAsiaTheme="minorEastAsia" w:hAnsi="Chalkboard" w:cstheme="minorBidi"/>
        </w:rPr>
        <w:tab/>
        <w:t>__________________</w:t>
      </w:r>
      <w:r w:rsidRPr="00201723">
        <w:rPr>
          <w:rFonts w:ascii="Chalkboard" w:eastAsiaTheme="minorEastAsia" w:hAnsi="Chalkboard" w:cstheme="minorBidi"/>
        </w:rPr>
        <w:t xml:space="preserve"> </w:t>
      </w:r>
      <w:r w:rsidRPr="00B542AC"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>Gage Brown</w:t>
      </w:r>
      <w:r w:rsidRPr="00B542AC">
        <w:rPr>
          <w:rFonts w:ascii="Chalkboard" w:eastAsiaTheme="minorEastAsia" w:hAnsi="Chalkboard" w:cstheme="minorBidi"/>
        </w:rPr>
        <w:tab/>
        <w:t>__________________</w:t>
      </w:r>
    </w:p>
    <w:p w14:paraId="3C6D291C" w14:textId="305E96EF" w:rsidR="00E26892" w:rsidRPr="00B542AC" w:rsidRDefault="00E26892" w:rsidP="0009769E">
      <w:pPr>
        <w:pStyle w:val="BodyText"/>
        <w:tabs>
          <w:tab w:val="left" w:pos="720"/>
          <w:tab w:val="right" w:leader="dot" w:pos="6480"/>
        </w:tabs>
        <w:spacing w:after="0" w:line="360" w:lineRule="auto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  <w:r w:rsidR="00D426BC">
        <w:rPr>
          <w:rFonts w:ascii="Chalkboard" w:eastAsiaTheme="minorEastAsia" w:hAnsi="Chalkboard" w:cstheme="minorBidi"/>
        </w:rPr>
        <w:t>Dani Layne</w:t>
      </w:r>
      <w:r w:rsidR="00B542AC">
        <w:rPr>
          <w:rFonts w:ascii="Chalkboard" w:eastAsiaTheme="minorEastAsia" w:hAnsi="Chalkboard" w:cstheme="minorBidi"/>
        </w:rPr>
        <w:tab/>
      </w:r>
      <w:r w:rsidR="00B542AC" w:rsidRPr="00B542AC">
        <w:rPr>
          <w:rFonts w:ascii="Chalkboard" w:eastAsiaTheme="minorEastAsia" w:hAnsi="Chalkboard" w:cstheme="minorBidi"/>
        </w:rPr>
        <w:t>__________________</w:t>
      </w:r>
    </w:p>
    <w:p w14:paraId="42CEFDD3" w14:textId="7CFEA585" w:rsidR="00E26892" w:rsidRPr="00B542AC" w:rsidRDefault="00E26892" w:rsidP="0009769E">
      <w:pPr>
        <w:pStyle w:val="BodyText"/>
        <w:tabs>
          <w:tab w:val="left" w:pos="720"/>
          <w:tab w:val="right" w:leader="dot" w:pos="6480"/>
        </w:tabs>
        <w:spacing w:after="0" w:line="360" w:lineRule="auto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  <w:r w:rsidR="005D4077">
        <w:rPr>
          <w:rFonts w:ascii="Chalkboard" w:eastAsiaTheme="minorEastAsia" w:hAnsi="Chalkboard" w:cstheme="minorBidi"/>
        </w:rPr>
        <w:t>Gabby</w:t>
      </w:r>
      <w:r w:rsidR="00D426BC">
        <w:rPr>
          <w:rFonts w:ascii="Chalkboard" w:eastAsiaTheme="minorEastAsia" w:hAnsi="Chalkboard" w:cstheme="minorBidi"/>
        </w:rPr>
        <w:t xml:space="preserve"> Menchaca</w:t>
      </w:r>
      <w:r w:rsidRPr="00B542AC">
        <w:rPr>
          <w:rFonts w:ascii="Chalkboard" w:eastAsiaTheme="minorEastAsia" w:hAnsi="Chalkboard" w:cstheme="minorBidi"/>
        </w:rPr>
        <w:tab/>
      </w:r>
      <w:r w:rsidR="00B542AC" w:rsidRPr="00B542AC">
        <w:rPr>
          <w:rFonts w:ascii="Chalkboard" w:eastAsiaTheme="minorEastAsia" w:hAnsi="Chalkboard" w:cstheme="minorBidi"/>
        </w:rPr>
        <w:t>__________________</w:t>
      </w:r>
    </w:p>
    <w:p w14:paraId="4DF4DB55" w14:textId="0BE04692" w:rsidR="00E26892" w:rsidRPr="00B542AC" w:rsidRDefault="00E26892" w:rsidP="0009769E">
      <w:pPr>
        <w:pStyle w:val="BodyText"/>
        <w:tabs>
          <w:tab w:val="left" w:pos="720"/>
          <w:tab w:val="right" w:leader="dot" w:pos="6480"/>
        </w:tabs>
        <w:spacing w:after="0" w:line="360" w:lineRule="auto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  <w:r w:rsidR="00201723">
        <w:rPr>
          <w:rFonts w:ascii="Chalkboard" w:eastAsiaTheme="minorEastAsia" w:hAnsi="Chalkboard" w:cstheme="minorBidi"/>
        </w:rPr>
        <w:t>Brittney Rangel</w:t>
      </w:r>
      <w:r w:rsidRPr="00B542AC">
        <w:rPr>
          <w:rFonts w:ascii="Chalkboard" w:eastAsiaTheme="minorEastAsia" w:hAnsi="Chalkboard" w:cstheme="minorBidi"/>
        </w:rPr>
        <w:tab/>
      </w:r>
      <w:r w:rsidR="00B542AC" w:rsidRPr="00B542AC">
        <w:rPr>
          <w:rFonts w:ascii="Chalkboard" w:eastAsiaTheme="minorEastAsia" w:hAnsi="Chalkboard" w:cstheme="minorBidi"/>
        </w:rPr>
        <w:t>__________________</w:t>
      </w:r>
    </w:p>
    <w:p w14:paraId="7AA35EBD" w14:textId="4AE2F537" w:rsidR="00555D27" w:rsidRDefault="00E26892" w:rsidP="0009769E">
      <w:pPr>
        <w:pStyle w:val="BodyText"/>
        <w:tabs>
          <w:tab w:val="left" w:pos="720"/>
          <w:tab w:val="right" w:leader="dot" w:pos="648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</w:p>
    <w:p w14:paraId="6875349C" w14:textId="77777777" w:rsidR="00921216" w:rsidRPr="00B542AC" w:rsidRDefault="00921216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</w:rPr>
      </w:pPr>
    </w:p>
    <w:p w14:paraId="6876606F" w14:textId="77777777" w:rsidR="00E26892" w:rsidRPr="00B542AC" w:rsidRDefault="00E26892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</w:rPr>
      </w:pPr>
    </w:p>
    <w:p w14:paraId="205E7232" w14:textId="77777777" w:rsidR="00E26892" w:rsidRPr="00B542AC" w:rsidRDefault="00E26892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</w:rPr>
      </w:pPr>
    </w:p>
    <w:p w14:paraId="6FFE6B7A" w14:textId="77777777" w:rsidR="003F2F03" w:rsidRDefault="003F2F03" w:rsidP="00921216">
      <w:pPr>
        <w:pStyle w:val="BodyText"/>
        <w:tabs>
          <w:tab w:val="left" w:pos="720"/>
          <w:tab w:val="right" w:leader="dot" w:pos="4860"/>
          <w:tab w:val="left" w:pos="4950"/>
        </w:tabs>
        <w:spacing w:after="0"/>
        <w:rPr>
          <w:rFonts w:ascii="Chalkboard" w:eastAsiaTheme="minorEastAsia" w:hAnsi="Chalkboard" w:cstheme="minorBidi"/>
        </w:rPr>
        <w:sectPr w:rsidR="003F2F03" w:rsidSect="003379E3">
          <w:footnotePr>
            <w:numRestart w:val="eachPage"/>
          </w:footnotePr>
          <w:type w:val="continuous"/>
          <w:pgSz w:w="15840" w:h="12240" w:orient="landscape" w:code="1"/>
          <w:pgMar w:top="1152" w:right="720" w:bottom="1152" w:left="720" w:header="720" w:footer="720" w:gutter="0"/>
          <w:cols w:num="2" w:space="720"/>
          <w:titlePg/>
          <w:docGrid w:linePitch="360"/>
        </w:sectPr>
      </w:pPr>
    </w:p>
    <w:p w14:paraId="624FA2E8" w14:textId="3C50861C" w:rsidR="00E26892" w:rsidRPr="00B542AC" w:rsidRDefault="00B542AC" w:rsidP="00955090">
      <w:pPr>
        <w:pStyle w:val="BodyText"/>
        <w:tabs>
          <w:tab w:val="left" w:pos="720"/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lastRenderedPageBreak/>
        <w:t xml:space="preserve">Advisor </w:t>
      </w:r>
      <w:r w:rsidR="00E26892" w:rsidRPr="00B542AC">
        <w:rPr>
          <w:rFonts w:ascii="Chalkboard" w:eastAsiaTheme="minorEastAsia" w:hAnsi="Chalkboard" w:cstheme="minorBidi"/>
        </w:rPr>
        <w:tab/>
      </w:r>
      <w:r w:rsidR="00E26892" w:rsidRPr="00B542AC">
        <w:rPr>
          <w:rFonts w:ascii="Chalkboard" w:eastAsiaTheme="minorEastAsia" w:hAnsi="Chalkboard" w:cstheme="minorBidi"/>
        </w:rPr>
        <w:tab/>
      </w:r>
      <w:r w:rsidRPr="00B542AC">
        <w:rPr>
          <w:rFonts w:ascii="Chalkboard" w:eastAsiaTheme="minorEastAsia" w:hAnsi="Chalkboard" w:cstheme="minorBidi"/>
        </w:rPr>
        <w:t>Brandon Callis</w:t>
      </w:r>
    </w:p>
    <w:p w14:paraId="242987B5" w14:textId="4362329C" w:rsidR="00E26892" w:rsidRPr="00B542AC" w:rsidRDefault="00E26892" w:rsidP="00955090">
      <w:pPr>
        <w:pStyle w:val="BodyText"/>
        <w:tabs>
          <w:tab w:val="left" w:pos="720"/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</w:p>
    <w:p w14:paraId="6847F408" w14:textId="01E74460" w:rsidR="00E26892" w:rsidRPr="00B542AC" w:rsidRDefault="00B542AC" w:rsidP="00955090">
      <w:pPr>
        <w:pStyle w:val="BodyText"/>
        <w:tabs>
          <w:tab w:val="left" w:pos="720"/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>Superintendent</w:t>
      </w:r>
      <w:r w:rsidR="00E26892" w:rsidRPr="00B542AC">
        <w:rPr>
          <w:rFonts w:ascii="Chalkboard" w:eastAsiaTheme="minorEastAsia" w:hAnsi="Chalkboard" w:cstheme="minorBidi"/>
        </w:rPr>
        <w:tab/>
      </w:r>
      <w:r w:rsidR="00CC0DEC">
        <w:rPr>
          <w:rFonts w:ascii="Chalkboard" w:eastAsiaTheme="minorEastAsia" w:hAnsi="Chalkboard" w:cstheme="minorBidi"/>
        </w:rPr>
        <w:tab/>
      </w:r>
      <w:r w:rsidR="00963494">
        <w:rPr>
          <w:rFonts w:ascii="Chalkboard" w:eastAsiaTheme="minorEastAsia" w:hAnsi="Chalkboard" w:cstheme="minorBidi"/>
        </w:rPr>
        <w:t>Jeff Cottrill</w:t>
      </w:r>
    </w:p>
    <w:p w14:paraId="2B69C979" w14:textId="2FD4AED2" w:rsidR="00E26892" w:rsidRDefault="00E26892" w:rsidP="00955090">
      <w:pPr>
        <w:pStyle w:val="BodyText"/>
        <w:tabs>
          <w:tab w:val="left" w:pos="720"/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</w:p>
    <w:p w14:paraId="023B4D3A" w14:textId="35B80DDB" w:rsidR="001814E4" w:rsidRDefault="00CC0DEC" w:rsidP="00955090">
      <w:pPr>
        <w:pStyle w:val="BodyText"/>
        <w:tabs>
          <w:tab w:val="left" w:pos="720"/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Transportation Director</w:t>
      </w:r>
      <w:r w:rsidR="001814E4">
        <w:rPr>
          <w:rFonts w:ascii="Chalkboard" w:eastAsiaTheme="minorEastAsia" w:hAnsi="Chalkboard" w:cstheme="minorBidi"/>
        </w:rPr>
        <w:tab/>
      </w:r>
      <w:r w:rsidR="001814E4">
        <w:rPr>
          <w:rFonts w:ascii="Chalkboard" w:eastAsiaTheme="minorEastAsia" w:hAnsi="Chalkboard" w:cstheme="minorBidi"/>
        </w:rPr>
        <w:tab/>
        <w:t>Lee Alejandro</w:t>
      </w:r>
    </w:p>
    <w:p w14:paraId="380E5036" w14:textId="77777777" w:rsidR="001814E4" w:rsidRDefault="001814E4" w:rsidP="00955090">
      <w:pPr>
        <w:pStyle w:val="BodyText"/>
        <w:tabs>
          <w:tab w:val="left" w:pos="720"/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</w:p>
    <w:p w14:paraId="4EAAD243" w14:textId="0A51238B" w:rsidR="001814E4" w:rsidRPr="00B542AC" w:rsidRDefault="001814E4" w:rsidP="00955090">
      <w:pPr>
        <w:pStyle w:val="BodyText"/>
        <w:tabs>
          <w:tab w:val="left" w:pos="720"/>
          <w:tab w:val="right" w:leader="dot" w:pos="4680"/>
          <w:tab w:val="left" w:pos="4770"/>
        </w:tabs>
        <w:spacing w:after="0"/>
        <w:rPr>
          <w:rFonts w:ascii="Chalkboard" w:eastAsiaTheme="minorEastAsia" w:hAnsi="Chalkboard" w:cstheme="minorBidi"/>
        </w:rPr>
      </w:pPr>
      <w:r>
        <w:rPr>
          <w:rFonts w:ascii="Chalkboard" w:eastAsiaTheme="minorEastAsia" w:hAnsi="Chalkboard" w:cstheme="minorBidi"/>
        </w:rPr>
        <w:t>Business Manager</w:t>
      </w:r>
      <w:r>
        <w:rPr>
          <w:rFonts w:ascii="Chalkboard" w:eastAsiaTheme="minorEastAsia" w:hAnsi="Chalkboard" w:cstheme="minorBidi"/>
        </w:rPr>
        <w:tab/>
      </w:r>
      <w:r>
        <w:rPr>
          <w:rFonts w:ascii="Chalkboard" w:eastAsiaTheme="minorEastAsia" w:hAnsi="Chalkboard" w:cstheme="minorBidi"/>
        </w:rPr>
        <w:tab/>
        <w:t>Elda Alejandro</w:t>
      </w:r>
    </w:p>
    <w:p w14:paraId="02701367" w14:textId="77777777" w:rsidR="00E26892" w:rsidRPr="00B542AC" w:rsidRDefault="00E26892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</w:rPr>
      </w:pPr>
      <w:r w:rsidRPr="00B542AC">
        <w:rPr>
          <w:rFonts w:ascii="Chalkboard" w:eastAsiaTheme="minorEastAsia" w:hAnsi="Chalkboard" w:cstheme="minorBidi"/>
        </w:rPr>
        <w:tab/>
      </w:r>
    </w:p>
    <w:p w14:paraId="3FDB9DB4" w14:textId="77777777" w:rsidR="00E26892" w:rsidRPr="00B542AC" w:rsidRDefault="00E26892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  <w:b/>
        </w:rPr>
      </w:pPr>
    </w:p>
    <w:p w14:paraId="673DC633" w14:textId="77777777" w:rsidR="00E26892" w:rsidRDefault="00E26892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  <w:b/>
        </w:rPr>
      </w:pPr>
    </w:p>
    <w:p w14:paraId="440598F3" w14:textId="77777777" w:rsidR="00CD4E50" w:rsidRPr="00B542AC" w:rsidRDefault="00CD4E50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  <w:b/>
        </w:rPr>
      </w:pPr>
    </w:p>
    <w:p w14:paraId="4AC2A604" w14:textId="77777777" w:rsidR="007F7142" w:rsidRDefault="00775FF5" w:rsidP="00775FF5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  <w:sz w:val="28"/>
        </w:rPr>
      </w:pPr>
      <w:r w:rsidRPr="00775FF5">
        <w:rPr>
          <w:rFonts w:ascii="Chalkboard" w:eastAsiaTheme="minorEastAsia" w:hAnsi="Chalkboard" w:cstheme="minorBidi"/>
          <w:b/>
          <w:sz w:val="28"/>
        </w:rPr>
        <w:t xml:space="preserve">Special thanks to </w:t>
      </w:r>
      <w:r w:rsidR="00963494">
        <w:rPr>
          <w:rFonts w:ascii="Chalkboard" w:eastAsiaTheme="minorEastAsia" w:hAnsi="Chalkboard" w:cstheme="minorBidi"/>
          <w:b/>
          <w:sz w:val="28"/>
        </w:rPr>
        <w:t>the</w:t>
      </w:r>
      <w:r w:rsidRPr="00775FF5">
        <w:rPr>
          <w:rFonts w:ascii="Chalkboard" w:eastAsiaTheme="minorEastAsia" w:hAnsi="Chalkboard" w:cstheme="minorBidi"/>
          <w:b/>
          <w:sz w:val="28"/>
        </w:rPr>
        <w:t xml:space="preserve"> provider </w:t>
      </w:r>
    </w:p>
    <w:p w14:paraId="39238D0A" w14:textId="2867BD53" w:rsidR="00775FF5" w:rsidRPr="00775FF5" w:rsidRDefault="00775FF5" w:rsidP="00775FF5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  <w:sz w:val="16"/>
        </w:rPr>
      </w:pPr>
      <w:r w:rsidRPr="00775FF5">
        <w:rPr>
          <w:rFonts w:ascii="Chalkboard" w:eastAsiaTheme="minorEastAsia" w:hAnsi="Chalkboard" w:cstheme="minorBidi"/>
          <w:b/>
          <w:sz w:val="28"/>
        </w:rPr>
        <w:t>of this evening’s meal:</w:t>
      </w:r>
    </w:p>
    <w:p w14:paraId="23E68849" w14:textId="018CDB50" w:rsidR="00775FF5" w:rsidRDefault="00775FF5" w:rsidP="00775FF5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</w:rPr>
      </w:pPr>
    </w:p>
    <w:p w14:paraId="7C002B51" w14:textId="195B363D" w:rsidR="00963494" w:rsidRDefault="00963494" w:rsidP="00775FF5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  <w:sz w:val="46"/>
        </w:rPr>
      </w:pPr>
      <w:r w:rsidRPr="003F2F03"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1E6CCD22" wp14:editId="2D17F77B">
            <wp:simplePos x="0" y="0"/>
            <wp:positionH relativeFrom="column">
              <wp:posOffset>51435</wp:posOffset>
            </wp:positionH>
            <wp:positionV relativeFrom="paragraph">
              <wp:posOffset>215900</wp:posOffset>
            </wp:positionV>
            <wp:extent cx="2215515" cy="2194560"/>
            <wp:effectExtent l="0" t="0" r="0" b="0"/>
            <wp:wrapTight wrapText="bothSides">
              <wp:wrapPolygon edited="0">
                <wp:start x="0" y="0"/>
                <wp:lineTo x="0" y="21250"/>
                <wp:lineTo x="21297" y="21250"/>
                <wp:lineTo x="21297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ABDD6" w14:textId="4E687B9E" w:rsidR="00963494" w:rsidRDefault="00963494" w:rsidP="00775FF5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  <w:sz w:val="46"/>
        </w:rPr>
      </w:pPr>
    </w:p>
    <w:p w14:paraId="71CF97F5" w14:textId="56A077DB" w:rsidR="00CD4E50" w:rsidRDefault="00CD4E50" w:rsidP="00775FF5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  <w:sz w:val="46"/>
        </w:rPr>
      </w:pPr>
    </w:p>
    <w:p w14:paraId="5E070F37" w14:textId="4496F118" w:rsidR="00775FF5" w:rsidRPr="003F2F03" w:rsidRDefault="005D4077" w:rsidP="00775FF5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  <w:sz w:val="46"/>
        </w:rPr>
      </w:pPr>
      <w:r>
        <w:rPr>
          <w:rFonts w:ascii="Chalkboard" w:eastAsiaTheme="minorEastAsia" w:hAnsi="Chalkboard" w:cstheme="minorBidi"/>
          <w:b/>
          <w:sz w:val="46"/>
        </w:rPr>
        <w:t>Todd Phillips</w:t>
      </w:r>
    </w:p>
    <w:p w14:paraId="36D40F13" w14:textId="77777777" w:rsidR="00775FF5" w:rsidRPr="003F2F03" w:rsidRDefault="00775FF5" w:rsidP="00775FF5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  <w:sz w:val="18"/>
        </w:rPr>
      </w:pPr>
    </w:p>
    <w:p w14:paraId="3E4CDFC0" w14:textId="6D98679C" w:rsidR="00775FF5" w:rsidRDefault="00775FF5" w:rsidP="003F2F03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  <w:b/>
        </w:rPr>
      </w:pPr>
    </w:p>
    <w:p w14:paraId="2630910F" w14:textId="77777777" w:rsidR="00775FF5" w:rsidRDefault="00775FF5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</w:rPr>
      </w:pPr>
    </w:p>
    <w:p w14:paraId="21E0A5CF" w14:textId="77777777" w:rsidR="003F2F03" w:rsidRDefault="003F2F03" w:rsidP="00775FF5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  <w:b/>
        </w:rPr>
      </w:pPr>
    </w:p>
    <w:p w14:paraId="066560B3" w14:textId="77777777" w:rsidR="00775FF5" w:rsidRDefault="00775FF5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</w:rPr>
      </w:pPr>
    </w:p>
    <w:p w14:paraId="3EA18B71" w14:textId="77777777" w:rsidR="00963494" w:rsidRDefault="00963494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</w:rPr>
      </w:pPr>
    </w:p>
    <w:p w14:paraId="566F3994" w14:textId="77777777" w:rsidR="00963494" w:rsidRDefault="00963494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</w:rPr>
      </w:pPr>
    </w:p>
    <w:p w14:paraId="717FEC52" w14:textId="77777777" w:rsidR="00963494" w:rsidRDefault="00963494" w:rsidP="00CC0DEC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  <w:b/>
        </w:rPr>
      </w:pPr>
    </w:p>
    <w:p w14:paraId="539A0C5C" w14:textId="77777777" w:rsidR="00963494" w:rsidRDefault="00963494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</w:rPr>
      </w:pPr>
    </w:p>
    <w:p w14:paraId="57D907F4" w14:textId="77777777" w:rsidR="00963494" w:rsidRPr="00B542AC" w:rsidRDefault="00963494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</w:rPr>
      </w:pPr>
    </w:p>
    <w:p w14:paraId="7990D5B1" w14:textId="52022F85" w:rsidR="00963494" w:rsidRDefault="00B43998" w:rsidP="00CC0DEC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  <w:sz w:val="40"/>
          <w:szCs w:val="40"/>
        </w:rPr>
      </w:pPr>
      <w:r>
        <w:rPr>
          <w:rFonts w:ascii="Chalkboard" w:eastAsiaTheme="minorEastAsia" w:hAnsi="Chalkboard" w:cstheme="minorBidi"/>
          <w:b/>
          <w:sz w:val="40"/>
          <w:szCs w:val="40"/>
        </w:rPr>
        <w:t>Thanks for your</w:t>
      </w:r>
      <w:r w:rsidR="00B542AC" w:rsidRPr="00B542AC">
        <w:rPr>
          <w:rFonts w:ascii="Chalkboard" w:eastAsiaTheme="minorEastAsia" w:hAnsi="Chalkboard" w:cstheme="minorBidi"/>
          <w:b/>
          <w:sz w:val="40"/>
          <w:szCs w:val="40"/>
        </w:rPr>
        <w:t xml:space="preserve"> support and have a safe trip home</w:t>
      </w:r>
      <w:r w:rsidR="00775FF5">
        <w:rPr>
          <w:rFonts w:ascii="Chalkboard" w:eastAsiaTheme="minorEastAsia" w:hAnsi="Chalkboard" w:cstheme="minorBidi"/>
          <w:b/>
          <w:sz w:val="40"/>
          <w:szCs w:val="40"/>
        </w:rPr>
        <w:t>!</w:t>
      </w:r>
    </w:p>
    <w:p w14:paraId="78A9D701" w14:textId="20835B2F" w:rsidR="00CD4E50" w:rsidRDefault="00963494" w:rsidP="002E6417">
      <w:pPr>
        <w:pStyle w:val="BodyText"/>
        <w:tabs>
          <w:tab w:val="left" w:pos="720"/>
          <w:tab w:val="right" w:leader="dot" w:pos="4860"/>
          <w:tab w:val="left" w:pos="5040"/>
        </w:tabs>
        <w:spacing w:after="0" w:line="460" w:lineRule="exact"/>
        <w:jc w:val="center"/>
        <w:rPr>
          <w:rFonts w:ascii="Chalkboard" w:eastAsiaTheme="minorEastAsia" w:hAnsi="Chalkboard" w:cstheme="minorBidi"/>
          <w:b/>
          <w:sz w:val="48"/>
          <w:szCs w:val="48"/>
        </w:rPr>
      </w:pPr>
      <w:r>
        <w:rPr>
          <w:rFonts w:ascii="Chalkboard" w:eastAsiaTheme="minorEastAsia" w:hAnsi="Chalkboard" w:cstheme="minorBidi"/>
          <w:b/>
          <w:sz w:val="48"/>
          <w:szCs w:val="48"/>
        </w:rPr>
        <w:lastRenderedPageBreak/>
        <w:t>Knippa</w:t>
      </w:r>
      <w:r w:rsidR="00B542AC" w:rsidRPr="00B542AC">
        <w:rPr>
          <w:rFonts w:ascii="Chalkboard" w:eastAsiaTheme="minorEastAsia" w:hAnsi="Chalkboard" w:cstheme="minorBidi"/>
          <w:b/>
          <w:sz w:val="48"/>
          <w:szCs w:val="48"/>
        </w:rPr>
        <w:t xml:space="preserve"> FFA</w:t>
      </w:r>
    </w:p>
    <w:p w14:paraId="581E683B" w14:textId="6AF200BB" w:rsidR="00E26892" w:rsidRPr="00CD4E50" w:rsidRDefault="00B542AC" w:rsidP="00CD4E50">
      <w:pPr>
        <w:pStyle w:val="BodyText"/>
        <w:tabs>
          <w:tab w:val="left" w:pos="720"/>
          <w:tab w:val="right" w:leader="dot" w:pos="4860"/>
          <w:tab w:val="left" w:pos="5040"/>
        </w:tabs>
        <w:spacing w:after="0" w:line="460" w:lineRule="exact"/>
        <w:jc w:val="center"/>
        <w:rPr>
          <w:rFonts w:ascii="Chalkboard" w:eastAsiaTheme="minorEastAsia" w:hAnsi="Chalkboard" w:cstheme="minorBidi"/>
          <w:b/>
          <w:sz w:val="48"/>
          <w:szCs w:val="48"/>
        </w:rPr>
      </w:pPr>
      <w:r w:rsidRPr="00B542AC">
        <w:rPr>
          <w:rFonts w:ascii="Chalkboard" w:eastAsiaTheme="minorEastAsia" w:hAnsi="Chalkboard" w:cstheme="minorBidi"/>
          <w:b/>
          <w:sz w:val="48"/>
          <w:szCs w:val="48"/>
        </w:rPr>
        <w:t>Annual Awards</w:t>
      </w:r>
    </w:p>
    <w:p w14:paraId="2191759A" w14:textId="27C3E7D7" w:rsidR="00E26892" w:rsidRDefault="00B542AC" w:rsidP="00CD4E50">
      <w:pPr>
        <w:pStyle w:val="BodyText"/>
        <w:tabs>
          <w:tab w:val="left" w:pos="720"/>
          <w:tab w:val="right" w:leader="dot" w:pos="4860"/>
          <w:tab w:val="left" w:pos="5040"/>
        </w:tabs>
        <w:spacing w:after="0" w:line="460" w:lineRule="exact"/>
        <w:jc w:val="center"/>
        <w:rPr>
          <w:rFonts w:ascii="Chalkboard" w:eastAsiaTheme="minorEastAsia" w:hAnsi="Chalkboard" w:cstheme="minorBidi"/>
          <w:b/>
          <w:sz w:val="48"/>
          <w:szCs w:val="48"/>
        </w:rPr>
      </w:pPr>
      <w:r w:rsidRPr="00B542AC">
        <w:rPr>
          <w:rFonts w:ascii="Chalkboard" w:eastAsiaTheme="minorEastAsia" w:hAnsi="Chalkboard" w:cstheme="minorBidi"/>
          <w:b/>
          <w:sz w:val="48"/>
          <w:szCs w:val="48"/>
        </w:rPr>
        <w:t>Banquet</w:t>
      </w:r>
    </w:p>
    <w:p w14:paraId="2A46CC4C" w14:textId="5606CFF8" w:rsidR="00921216" w:rsidRPr="00B542AC" w:rsidRDefault="00921216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  <w:sz w:val="48"/>
          <w:szCs w:val="48"/>
        </w:rPr>
      </w:pPr>
    </w:p>
    <w:p w14:paraId="64596A70" w14:textId="559E640A" w:rsidR="00E26892" w:rsidRPr="00B542AC" w:rsidRDefault="00963494" w:rsidP="00E26892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  <w:b/>
          <w:sz w:val="48"/>
          <w:szCs w:val="48"/>
        </w:rPr>
      </w:pPr>
      <w:r>
        <w:rPr>
          <w:rFonts w:ascii="Chalkboard" w:hAnsi="Chalkboard" w:cs="Arial"/>
          <w:b/>
          <w:noProof/>
        </w:rPr>
        <w:drawing>
          <wp:anchor distT="0" distB="0" distL="114300" distR="114300" simplePos="0" relativeHeight="251665408" behindDoc="0" locked="0" layoutInCell="1" allowOverlap="1" wp14:anchorId="5F7A2722" wp14:editId="3870B9B0">
            <wp:simplePos x="0" y="0"/>
            <wp:positionH relativeFrom="column">
              <wp:posOffset>904240</wp:posOffset>
            </wp:positionH>
            <wp:positionV relativeFrom="paragraph">
              <wp:posOffset>291465</wp:posOffset>
            </wp:positionV>
            <wp:extent cx="2599055" cy="3086100"/>
            <wp:effectExtent l="0" t="0" r="0" b="12700"/>
            <wp:wrapTopAndBottom/>
            <wp:docPr id="2" name="Picture 2" descr="Macintosh HD:Users:BrandonRayCallis:Documents:Knippa FFA:Logos, Etc:FFA 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andonRayCallis:Documents:Knippa FFA:Logos, Etc:FFA Embl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57"/>
                    <a:stretch/>
                  </pic:blipFill>
                  <pic:spPr bwMode="auto">
                    <a:xfrm>
                      <a:off x="0" y="0"/>
                      <a:ext cx="259905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BD697" w14:textId="77777777" w:rsidR="00CD4E50" w:rsidRDefault="00CD4E50" w:rsidP="00963494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rPr>
          <w:rFonts w:ascii="Chalkboard" w:eastAsiaTheme="minorEastAsia" w:hAnsi="Chalkboard" w:cstheme="minorBidi"/>
          <w:b/>
          <w:sz w:val="48"/>
          <w:szCs w:val="48"/>
        </w:rPr>
      </w:pPr>
    </w:p>
    <w:p w14:paraId="26DA41C4" w14:textId="15E33BF4" w:rsidR="001C13F0" w:rsidRDefault="005D4077" w:rsidP="00921216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  <w:sz w:val="48"/>
          <w:szCs w:val="48"/>
        </w:rPr>
      </w:pPr>
      <w:r>
        <w:rPr>
          <w:rFonts w:ascii="Chalkboard" w:eastAsiaTheme="minorEastAsia" w:hAnsi="Chalkboard" w:cstheme="minorBidi"/>
          <w:b/>
          <w:sz w:val="48"/>
          <w:szCs w:val="48"/>
        </w:rPr>
        <w:t>May 11, 2015</w:t>
      </w:r>
    </w:p>
    <w:p w14:paraId="37318AEA" w14:textId="77777777" w:rsidR="002A231F" w:rsidRPr="009E701C" w:rsidRDefault="002A231F" w:rsidP="00921216">
      <w:pPr>
        <w:pStyle w:val="BodyText"/>
        <w:tabs>
          <w:tab w:val="left" w:pos="720"/>
          <w:tab w:val="right" w:leader="dot" w:pos="4860"/>
          <w:tab w:val="left" w:pos="5040"/>
        </w:tabs>
        <w:spacing w:after="0"/>
        <w:jc w:val="center"/>
        <w:rPr>
          <w:rFonts w:ascii="Chalkboard" w:eastAsiaTheme="minorEastAsia" w:hAnsi="Chalkboard" w:cstheme="minorBidi"/>
          <w:b/>
          <w:sz w:val="48"/>
          <w:szCs w:val="48"/>
        </w:rPr>
      </w:pPr>
    </w:p>
    <w:sectPr w:rsidR="002A231F" w:rsidRPr="009E701C" w:rsidSect="003F2F03">
      <w:footnotePr>
        <w:numRestart w:val="eachPage"/>
      </w:footnotePr>
      <w:type w:val="continuous"/>
      <w:pgSz w:w="15840" w:h="12240" w:orient="landscape" w:code="1"/>
      <w:pgMar w:top="1152" w:right="720" w:bottom="1152" w:left="720" w:header="720" w:footer="720" w:gutter="0"/>
      <w:cols w:num="2" w:space="10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Page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09A"/>
    <w:rsid w:val="00001C71"/>
    <w:rsid w:val="00036074"/>
    <w:rsid w:val="000844D5"/>
    <w:rsid w:val="0009769E"/>
    <w:rsid w:val="000B52C4"/>
    <w:rsid w:val="000B77B6"/>
    <w:rsid w:val="000B7CD5"/>
    <w:rsid w:val="0010026C"/>
    <w:rsid w:val="0010167D"/>
    <w:rsid w:val="00110E08"/>
    <w:rsid w:val="0015255F"/>
    <w:rsid w:val="00154F35"/>
    <w:rsid w:val="001814E4"/>
    <w:rsid w:val="001A3FF5"/>
    <w:rsid w:val="001A7D5C"/>
    <w:rsid w:val="001C13F0"/>
    <w:rsid w:val="001C546D"/>
    <w:rsid w:val="001D3325"/>
    <w:rsid w:val="001E209A"/>
    <w:rsid w:val="00201723"/>
    <w:rsid w:val="00222572"/>
    <w:rsid w:val="00237F00"/>
    <w:rsid w:val="00252808"/>
    <w:rsid w:val="00263D52"/>
    <w:rsid w:val="002A0660"/>
    <w:rsid w:val="002A0C87"/>
    <w:rsid w:val="002A231F"/>
    <w:rsid w:val="002A6B68"/>
    <w:rsid w:val="002B2425"/>
    <w:rsid w:val="002B3E3A"/>
    <w:rsid w:val="002E6417"/>
    <w:rsid w:val="002F6519"/>
    <w:rsid w:val="003151C2"/>
    <w:rsid w:val="003318B3"/>
    <w:rsid w:val="003379E3"/>
    <w:rsid w:val="003723EF"/>
    <w:rsid w:val="0038523B"/>
    <w:rsid w:val="00391776"/>
    <w:rsid w:val="003F2F03"/>
    <w:rsid w:val="003F3ABA"/>
    <w:rsid w:val="00410EDD"/>
    <w:rsid w:val="004559EE"/>
    <w:rsid w:val="004736B2"/>
    <w:rsid w:val="00473D7A"/>
    <w:rsid w:val="0049223A"/>
    <w:rsid w:val="004B41E6"/>
    <w:rsid w:val="004D393A"/>
    <w:rsid w:val="004E091B"/>
    <w:rsid w:val="004F49BE"/>
    <w:rsid w:val="004F6FC8"/>
    <w:rsid w:val="005106E8"/>
    <w:rsid w:val="00555D27"/>
    <w:rsid w:val="0057295B"/>
    <w:rsid w:val="00592202"/>
    <w:rsid w:val="005D05F2"/>
    <w:rsid w:val="005D4077"/>
    <w:rsid w:val="005E143E"/>
    <w:rsid w:val="005F7DDC"/>
    <w:rsid w:val="00611EF9"/>
    <w:rsid w:val="00621F9C"/>
    <w:rsid w:val="00631FBF"/>
    <w:rsid w:val="00651736"/>
    <w:rsid w:val="006569AF"/>
    <w:rsid w:val="0065748F"/>
    <w:rsid w:val="00670AE9"/>
    <w:rsid w:val="006A5CDE"/>
    <w:rsid w:val="006E0B7B"/>
    <w:rsid w:val="00721E47"/>
    <w:rsid w:val="00735B9A"/>
    <w:rsid w:val="00741257"/>
    <w:rsid w:val="007476D5"/>
    <w:rsid w:val="0075556B"/>
    <w:rsid w:val="00760620"/>
    <w:rsid w:val="00775FF5"/>
    <w:rsid w:val="00780816"/>
    <w:rsid w:val="007A6CA5"/>
    <w:rsid w:val="007B1F6D"/>
    <w:rsid w:val="007F7142"/>
    <w:rsid w:val="007F7B5D"/>
    <w:rsid w:val="00816553"/>
    <w:rsid w:val="0086219E"/>
    <w:rsid w:val="008627A0"/>
    <w:rsid w:val="00885228"/>
    <w:rsid w:val="008956F7"/>
    <w:rsid w:val="008A2427"/>
    <w:rsid w:val="008C5CB9"/>
    <w:rsid w:val="008D2DB2"/>
    <w:rsid w:val="008D3556"/>
    <w:rsid w:val="008E38A2"/>
    <w:rsid w:val="008F7F80"/>
    <w:rsid w:val="0090518E"/>
    <w:rsid w:val="009053A1"/>
    <w:rsid w:val="00921216"/>
    <w:rsid w:val="009308D5"/>
    <w:rsid w:val="00946AFD"/>
    <w:rsid w:val="00951B99"/>
    <w:rsid w:val="00955090"/>
    <w:rsid w:val="00963494"/>
    <w:rsid w:val="009639CF"/>
    <w:rsid w:val="009718FB"/>
    <w:rsid w:val="009B66C4"/>
    <w:rsid w:val="009E005D"/>
    <w:rsid w:val="009E467F"/>
    <w:rsid w:val="009E5C05"/>
    <w:rsid w:val="009E701C"/>
    <w:rsid w:val="009F6D82"/>
    <w:rsid w:val="00A20AD6"/>
    <w:rsid w:val="00A20F5E"/>
    <w:rsid w:val="00A26DC6"/>
    <w:rsid w:val="00A40E76"/>
    <w:rsid w:val="00A50A09"/>
    <w:rsid w:val="00A52AD3"/>
    <w:rsid w:val="00A724C3"/>
    <w:rsid w:val="00A74875"/>
    <w:rsid w:val="00AA7474"/>
    <w:rsid w:val="00AA76D0"/>
    <w:rsid w:val="00AC074A"/>
    <w:rsid w:val="00AD7CBD"/>
    <w:rsid w:val="00AE0EF1"/>
    <w:rsid w:val="00B32737"/>
    <w:rsid w:val="00B43998"/>
    <w:rsid w:val="00B541CE"/>
    <w:rsid w:val="00B542AC"/>
    <w:rsid w:val="00B758DC"/>
    <w:rsid w:val="00B941ED"/>
    <w:rsid w:val="00BB0F90"/>
    <w:rsid w:val="00BB30D8"/>
    <w:rsid w:val="00BE0044"/>
    <w:rsid w:val="00C32AD2"/>
    <w:rsid w:val="00C36EBB"/>
    <w:rsid w:val="00C63396"/>
    <w:rsid w:val="00C70F5F"/>
    <w:rsid w:val="00CB37C7"/>
    <w:rsid w:val="00CC0DEC"/>
    <w:rsid w:val="00CD4E50"/>
    <w:rsid w:val="00CD564E"/>
    <w:rsid w:val="00CE7C81"/>
    <w:rsid w:val="00CF15E5"/>
    <w:rsid w:val="00CF4F0F"/>
    <w:rsid w:val="00D03FBC"/>
    <w:rsid w:val="00D166B2"/>
    <w:rsid w:val="00D3463A"/>
    <w:rsid w:val="00D426BC"/>
    <w:rsid w:val="00D635A4"/>
    <w:rsid w:val="00D70080"/>
    <w:rsid w:val="00D81278"/>
    <w:rsid w:val="00D92097"/>
    <w:rsid w:val="00D92931"/>
    <w:rsid w:val="00D935A5"/>
    <w:rsid w:val="00DA702C"/>
    <w:rsid w:val="00DD5ADB"/>
    <w:rsid w:val="00DD7AF1"/>
    <w:rsid w:val="00DE64F2"/>
    <w:rsid w:val="00E12C40"/>
    <w:rsid w:val="00E26892"/>
    <w:rsid w:val="00E41E93"/>
    <w:rsid w:val="00E44235"/>
    <w:rsid w:val="00E5292B"/>
    <w:rsid w:val="00E61419"/>
    <w:rsid w:val="00E64012"/>
    <w:rsid w:val="00E72B33"/>
    <w:rsid w:val="00E764CE"/>
    <w:rsid w:val="00E77901"/>
    <w:rsid w:val="00EC6953"/>
    <w:rsid w:val="00EC774E"/>
    <w:rsid w:val="00EF3E9C"/>
    <w:rsid w:val="00EF76EF"/>
    <w:rsid w:val="00F05164"/>
    <w:rsid w:val="00F1668D"/>
    <w:rsid w:val="00F21EEF"/>
    <w:rsid w:val="00F37D9F"/>
    <w:rsid w:val="00F51F22"/>
    <w:rsid w:val="00F60AE2"/>
    <w:rsid w:val="00F6463C"/>
    <w:rsid w:val="00F66191"/>
    <w:rsid w:val="00F8548E"/>
    <w:rsid w:val="00F914FB"/>
    <w:rsid w:val="00F978D6"/>
    <w:rsid w:val="00FA0CCD"/>
    <w:rsid w:val="00FD380C"/>
    <w:rsid w:val="00FF0D68"/>
    <w:rsid w:val="00FF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2D30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F15E5"/>
  </w:style>
  <w:style w:type="paragraph" w:styleId="Heading1">
    <w:name w:val="heading 1"/>
    <w:basedOn w:val="HeadingBase"/>
    <w:next w:val="BodyText"/>
    <w:qFormat/>
    <w:rsid w:val="00CF15E5"/>
    <w:pPr>
      <w:outlineLvl w:val="0"/>
    </w:pPr>
  </w:style>
  <w:style w:type="paragraph" w:styleId="Heading2">
    <w:name w:val="heading 2"/>
    <w:basedOn w:val="HeadingBase"/>
    <w:next w:val="BodyText"/>
    <w:qFormat/>
    <w:rsid w:val="00CF15E5"/>
    <w:pPr>
      <w:spacing w:before="160"/>
      <w:outlineLvl w:val="1"/>
    </w:pPr>
    <w:rPr>
      <w:i/>
      <w:sz w:val="28"/>
    </w:rPr>
  </w:style>
  <w:style w:type="paragraph" w:styleId="Heading3">
    <w:name w:val="heading 3"/>
    <w:basedOn w:val="HeadingBase"/>
    <w:next w:val="BodyText"/>
    <w:qFormat/>
    <w:rsid w:val="00CF15E5"/>
    <w:pPr>
      <w:spacing w:before="120" w:after="80"/>
      <w:outlineLvl w:val="2"/>
    </w:pPr>
    <w:rPr>
      <w:rFonts w:ascii="Times New Roman" w:hAnsi="Times New Roman"/>
      <w:sz w:val="24"/>
    </w:rPr>
  </w:style>
  <w:style w:type="paragraph" w:styleId="Heading4">
    <w:name w:val="heading 4"/>
    <w:basedOn w:val="HeadingBase"/>
    <w:next w:val="BodyText"/>
    <w:qFormat/>
    <w:rsid w:val="00CF15E5"/>
    <w:pPr>
      <w:spacing w:before="120" w:after="80"/>
      <w:outlineLvl w:val="3"/>
    </w:pPr>
    <w:rPr>
      <w:rFonts w:ascii="Times New Roman" w:hAnsi="Times New Roman"/>
      <w:i/>
      <w:sz w:val="24"/>
    </w:rPr>
  </w:style>
  <w:style w:type="paragraph" w:styleId="Heading5">
    <w:name w:val="heading 5"/>
    <w:basedOn w:val="HeadingBase"/>
    <w:next w:val="BodyText"/>
    <w:qFormat/>
    <w:rsid w:val="00CF15E5"/>
    <w:pPr>
      <w:spacing w:before="120" w:after="80"/>
      <w:outlineLvl w:val="4"/>
    </w:pPr>
    <w:rPr>
      <w:sz w:val="20"/>
    </w:rPr>
  </w:style>
  <w:style w:type="paragraph" w:styleId="Heading6">
    <w:name w:val="heading 6"/>
    <w:basedOn w:val="HeadingBase"/>
    <w:next w:val="BodyText"/>
    <w:qFormat/>
    <w:rsid w:val="00CF15E5"/>
    <w:pPr>
      <w:spacing w:before="120" w:after="80"/>
      <w:outlineLvl w:val="5"/>
    </w:pPr>
    <w:rPr>
      <w:i/>
      <w:sz w:val="20"/>
    </w:rPr>
  </w:style>
  <w:style w:type="paragraph" w:styleId="Heading7">
    <w:name w:val="heading 7"/>
    <w:basedOn w:val="HeadingBase"/>
    <w:next w:val="BodyText"/>
    <w:qFormat/>
    <w:rsid w:val="00CF15E5"/>
    <w:pPr>
      <w:spacing w:before="80" w:after="60"/>
      <w:outlineLvl w:val="6"/>
    </w:pPr>
    <w:rPr>
      <w:rFonts w:ascii="Times New Roman" w:hAnsi="Times New Roman"/>
      <w:sz w:val="20"/>
    </w:rPr>
  </w:style>
  <w:style w:type="paragraph" w:styleId="Heading8">
    <w:name w:val="heading 8"/>
    <w:basedOn w:val="HeadingBase"/>
    <w:next w:val="BodyText"/>
    <w:qFormat/>
    <w:rsid w:val="00CF15E5"/>
    <w:pPr>
      <w:spacing w:before="80" w:after="60"/>
      <w:outlineLvl w:val="7"/>
    </w:pPr>
    <w:rPr>
      <w:rFonts w:ascii="Times New Roman" w:hAnsi="Times New Roman"/>
      <w:i/>
      <w:sz w:val="20"/>
    </w:rPr>
  </w:style>
  <w:style w:type="paragraph" w:styleId="Heading9">
    <w:name w:val="heading 9"/>
    <w:basedOn w:val="HeadingBase"/>
    <w:next w:val="BodyText"/>
    <w:qFormat/>
    <w:rsid w:val="00CF15E5"/>
    <w:pPr>
      <w:spacing w:before="80" w:after="60"/>
      <w:outlineLvl w:val="8"/>
    </w:pPr>
    <w:rPr>
      <w:rFonts w:ascii="Times New Roman" w:hAnsi="Times New Roman"/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FootnoteBase"/>
    <w:semiHidden/>
    <w:rsid w:val="00CF15E5"/>
    <w:pPr>
      <w:spacing w:after="120"/>
    </w:pPr>
    <w:rPr>
      <w:sz w:val="20"/>
    </w:rPr>
  </w:style>
  <w:style w:type="paragraph" w:customStyle="1" w:styleId="FootnoteBase">
    <w:name w:val="Footnote Base"/>
    <w:basedOn w:val="Normal"/>
    <w:rsid w:val="00CF15E5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BlockQuotation">
    <w:name w:val="Block Quotation"/>
    <w:basedOn w:val="BodyText"/>
    <w:rsid w:val="00CF15E5"/>
    <w:pPr>
      <w:keepLines/>
      <w:ind w:left="360" w:right="360"/>
      <w:jc w:val="center"/>
    </w:pPr>
    <w:rPr>
      <w:i/>
    </w:rPr>
  </w:style>
  <w:style w:type="paragraph" w:customStyle="1" w:styleId="BodyTextKeep">
    <w:name w:val="Body Text Keep"/>
    <w:basedOn w:val="BodyText"/>
    <w:rsid w:val="00CF15E5"/>
    <w:pPr>
      <w:keepNext/>
    </w:pPr>
  </w:style>
  <w:style w:type="paragraph" w:styleId="Caption">
    <w:name w:val="caption"/>
    <w:basedOn w:val="Picture"/>
    <w:next w:val="BodyText"/>
    <w:qFormat/>
    <w:rsid w:val="00CF15E5"/>
    <w:pPr>
      <w:keepNext w:val="0"/>
      <w:spacing w:after="160"/>
    </w:pPr>
    <w:rPr>
      <w:i/>
      <w:sz w:val="18"/>
    </w:rPr>
  </w:style>
  <w:style w:type="paragraph" w:customStyle="1" w:styleId="Picture">
    <w:name w:val="Picture"/>
    <w:basedOn w:val="BodyText"/>
    <w:next w:val="Caption"/>
    <w:rsid w:val="00CF15E5"/>
    <w:pPr>
      <w:keepNext/>
      <w:spacing w:before="120" w:after="240"/>
      <w:jc w:val="center"/>
    </w:pPr>
  </w:style>
  <w:style w:type="paragraph" w:styleId="Date">
    <w:name w:val="Date"/>
    <w:basedOn w:val="BodyText"/>
    <w:rsid w:val="00CF15E5"/>
    <w:pPr>
      <w:jc w:val="center"/>
    </w:pPr>
  </w:style>
  <w:style w:type="character" w:styleId="EndnoteReference">
    <w:name w:val="endnote reference"/>
    <w:semiHidden/>
    <w:rsid w:val="00CF15E5"/>
    <w:rPr>
      <w:vertAlign w:val="superscript"/>
    </w:rPr>
  </w:style>
  <w:style w:type="paragraph" w:styleId="EndnoteText">
    <w:name w:val="endnote text"/>
    <w:basedOn w:val="FootnoteBase"/>
    <w:semiHidden/>
    <w:rsid w:val="00CF15E5"/>
    <w:pPr>
      <w:spacing w:after="120"/>
    </w:pPr>
  </w:style>
  <w:style w:type="paragraph" w:styleId="Footer">
    <w:name w:val="footer"/>
    <w:basedOn w:val="HeaderBase"/>
    <w:rsid w:val="00CF15E5"/>
  </w:style>
  <w:style w:type="paragraph" w:customStyle="1" w:styleId="HeaderBase">
    <w:name w:val="Header Base"/>
    <w:basedOn w:val="Normal"/>
    <w:rsid w:val="00CF15E5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FootnoteText">
    <w:name w:val="footnote text"/>
    <w:basedOn w:val="FootnoteBase"/>
    <w:semiHidden/>
    <w:rsid w:val="00CF15E5"/>
    <w:pPr>
      <w:spacing w:after="120"/>
    </w:pPr>
  </w:style>
  <w:style w:type="character" w:styleId="FootnoteReference">
    <w:name w:val="footnote reference"/>
    <w:semiHidden/>
    <w:rsid w:val="00CF15E5"/>
    <w:rPr>
      <w:vertAlign w:val="superscript"/>
    </w:rPr>
  </w:style>
  <w:style w:type="paragraph" w:styleId="List">
    <w:name w:val="List"/>
    <w:basedOn w:val="BodyText"/>
    <w:rsid w:val="00CF15E5"/>
    <w:pPr>
      <w:tabs>
        <w:tab w:val="left" w:pos="720"/>
      </w:tabs>
      <w:spacing w:after="80"/>
      <w:ind w:left="720" w:hanging="360"/>
    </w:pPr>
  </w:style>
  <w:style w:type="character" w:customStyle="1" w:styleId="Lead-inEmphasis">
    <w:name w:val="Lead-in Emphasis"/>
    <w:rsid w:val="00CF15E5"/>
    <w:rPr>
      <w:b/>
      <w:i/>
    </w:rPr>
  </w:style>
  <w:style w:type="paragraph" w:styleId="ListBullet">
    <w:name w:val="List Bullet"/>
    <w:basedOn w:val="List"/>
    <w:rsid w:val="00CF15E5"/>
    <w:pPr>
      <w:tabs>
        <w:tab w:val="clear" w:pos="720"/>
      </w:tabs>
      <w:spacing w:after="160"/>
    </w:pPr>
  </w:style>
  <w:style w:type="paragraph" w:styleId="ListNumber">
    <w:name w:val="List Number"/>
    <w:basedOn w:val="List"/>
    <w:rsid w:val="00CF15E5"/>
    <w:pPr>
      <w:tabs>
        <w:tab w:val="clear" w:pos="720"/>
      </w:tabs>
      <w:spacing w:after="160"/>
    </w:pPr>
  </w:style>
  <w:style w:type="paragraph" w:styleId="MacroText">
    <w:name w:val="macro"/>
    <w:basedOn w:val="BodyText"/>
    <w:semiHidden/>
    <w:rsid w:val="00CF15E5"/>
    <w:pPr>
      <w:spacing w:after="120"/>
    </w:pPr>
    <w:rPr>
      <w:rFonts w:ascii="Courier New" w:hAnsi="Courier New"/>
    </w:rPr>
  </w:style>
  <w:style w:type="character" w:styleId="PageNumber">
    <w:name w:val="page number"/>
    <w:rsid w:val="00CF15E5"/>
    <w:rPr>
      <w:b/>
    </w:rPr>
  </w:style>
  <w:style w:type="paragraph" w:styleId="BalloonText">
    <w:name w:val="Balloon Text"/>
    <w:basedOn w:val="Normal"/>
    <w:semiHidden/>
    <w:rsid w:val="009718FB"/>
    <w:rPr>
      <w:rFonts w:ascii="Tahoma" w:hAnsi="Tahoma" w:cs="Tahoma"/>
      <w:sz w:val="16"/>
      <w:szCs w:val="16"/>
    </w:rPr>
  </w:style>
  <w:style w:type="paragraph" w:customStyle="1" w:styleId="SubtitleCover">
    <w:name w:val="Subtitle Cover"/>
    <w:basedOn w:val="TitleCover"/>
    <w:next w:val="BodyText"/>
    <w:rsid w:val="00CF15E5"/>
    <w:pPr>
      <w:spacing w:before="240" w:after="480"/>
    </w:pPr>
    <w:rPr>
      <w:rFonts w:ascii="Times New Roman" w:hAnsi="Times New Roman"/>
      <w:b w:val="0"/>
      <w:i/>
      <w:sz w:val="32"/>
    </w:rPr>
  </w:style>
  <w:style w:type="paragraph" w:styleId="ListContinue">
    <w:name w:val="List Continue"/>
    <w:basedOn w:val="List"/>
    <w:rsid w:val="00CF15E5"/>
    <w:pPr>
      <w:tabs>
        <w:tab w:val="clear" w:pos="720"/>
      </w:tabs>
      <w:spacing w:after="160"/>
    </w:pPr>
  </w:style>
  <w:style w:type="character" w:customStyle="1" w:styleId="Superscript">
    <w:name w:val="Superscript"/>
    <w:rsid w:val="00CF15E5"/>
    <w:rPr>
      <w:vertAlign w:val="superscript"/>
    </w:rPr>
  </w:style>
  <w:style w:type="paragraph" w:customStyle="1" w:styleId="CompanyName">
    <w:name w:val="Company Name"/>
    <w:basedOn w:val="BodyText"/>
    <w:rsid w:val="00CF15E5"/>
    <w:pPr>
      <w:spacing w:before="120" w:after="80"/>
      <w:jc w:val="center"/>
    </w:pPr>
    <w:rPr>
      <w:b/>
      <w:sz w:val="28"/>
    </w:rPr>
  </w:style>
  <w:style w:type="paragraph" w:customStyle="1" w:styleId="SubjectLine">
    <w:name w:val="Subject Line"/>
    <w:basedOn w:val="BodyText"/>
    <w:next w:val="BodyText"/>
    <w:rsid w:val="00CF15E5"/>
    <w:rPr>
      <w:i/>
      <w:u w:val="single"/>
    </w:rPr>
  </w:style>
  <w:style w:type="paragraph" w:customStyle="1" w:styleId="FooterFirst">
    <w:name w:val="Footer First"/>
    <w:basedOn w:val="Footer"/>
    <w:rsid w:val="00CF15E5"/>
    <w:pPr>
      <w:tabs>
        <w:tab w:val="clear" w:pos="14400"/>
      </w:tabs>
    </w:pPr>
  </w:style>
  <w:style w:type="paragraph" w:customStyle="1" w:styleId="FooterEven">
    <w:name w:val="Footer Even"/>
    <w:basedOn w:val="Footer"/>
    <w:rsid w:val="00CF15E5"/>
  </w:style>
  <w:style w:type="paragraph" w:customStyle="1" w:styleId="TitleCover">
    <w:name w:val="Title Cover"/>
    <w:basedOn w:val="HeadingBase"/>
    <w:next w:val="SubtitleCover"/>
    <w:rsid w:val="00CF15E5"/>
    <w:pPr>
      <w:spacing w:before="720" w:after="160"/>
      <w:jc w:val="center"/>
    </w:pPr>
    <w:rPr>
      <w:sz w:val="40"/>
    </w:rPr>
  </w:style>
  <w:style w:type="paragraph" w:customStyle="1" w:styleId="HeaderFirst">
    <w:name w:val="Header First"/>
    <w:basedOn w:val="Header"/>
    <w:rsid w:val="00CF15E5"/>
    <w:pPr>
      <w:tabs>
        <w:tab w:val="clear" w:pos="14400"/>
      </w:tabs>
    </w:pPr>
  </w:style>
  <w:style w:type="paragraph" w:styleId="Header">
    <w:name w:val="header"/>
    <w:basedOn w:val="HeaderBase"/>
    <w:rsid w:val="00CF15E5"/>
  </w:style>
  <w:style w:type="paragraph" w:customStyle="1" w:styleId="HeaderEven">
    <w:name w:val="Header Even"/>
    <w:basedOn w:val="Header"/>
    <w:rsid w:val="00CF15E5"/>
  </w:style>
  <w:style w:type="paragraph" w:styleId="ListContinue2">
    <w:name w:val="List Continue 2"/>
    <w:basedOn w:val="ListContinue"/>
    <w:rsid w:val="00CF15E5"/>
    <w:pPr>
      <w:ind w:left="1080"/>
    </w:pPr>
  </w:style>
  <w:style w:type="paragraph" w:customStyle="1" w:styleId="ListBulletFirst">
    <w:name w:val="List Bullet First"/>
    <w:basedOn w:val="ListBullet"/>
    <w:next w:val="ListBullet"/>
    <w:rsid w:val="00CF15E5"/>
    <w:pPr>
      <w:spacing w:before="80"/>
    </w:pPr>
  </w:style>
  <w:style w:type="paragraph" w:customStyle="1" w:styleId="ListFirst">
    <w:name w:val="List First"/>
    <w:basedOn w:val="List"/>
    <w:next w:val="List"/>
    <w:rsid w:val="00CF15E5"/>
    <w:pPr>
      <w:spacing w:before="80"/>
    </w:pPr>
  </w:style>
  <w:style w:type="paragraph" w:customStyle="1" w:styleId="ListLast">
    <w:name w:val="List Last"/>
    <w:basedOn w:val="List"/>
    <w:next w:val="BodyText"/>
    <w:rsid w:val="00CF15E5"/>
    <w:pPr>
      <w:spacing w:after="240"/>
    </w:pPr>
  </w:style>
  <w:style w:type="paragraph" w:customStyle="1" w:styleId="ListBulletLast">
    <w:name w:val="List Bullet Last"/>
    <w:basedOn w:val="ListBullet"/>
    <w:next w:val="BodyText"/>
    <w:rsid w:val="00CF15E5"/>
    <w:pPr>
      <w:spacing w:after="240"/>
    </w:pPr>
  </w:style>
  <w:style w:type="paragraph" w:customStyle="1" w:styleId="ListNumberFirst">
    <w:name w:val="List Number First"/>
    <w:basedOn w:val="ListNumber"/>
    <w:next w:val="ListNumber"/>
    <w:rsid w:val="00CF15E5"/>
    <w:pPr>
      <w:spacing w:before="80"/>
    </w:pPr>
  </w:style>
  <w:style w:type="paragraph" w:customStyle="1" w:styleId="ListNumberLast">
    <w:name w:val="List Number Last"/>
    <w:basedOn w:val="ListNumber"/>
    <w:next w:val="BodyText"/>
    <w:rsid w:val="00CF15E5"/>
    <w:pPr>
      <w:spacing w:after="240"/>
    </w:pPr>
  </w:style>
  <w:style w:type="paragraph" w:customStyle="1" w:styleId="DocumentLabel">
    <w:name w:val="Document Label"/>
    <w:basedOn w:val="HeadingBase"/>
    <w:rsid w:val="00CF15E5"/>
    <w:pPr>
      <w:spacing w:after="360"/>
    </w:pPr>
    <w:rPr>
      <w:rFonts w:ascii="Times New Roman" w:hAnsi="Times New Roman"/>
    </w:rPr>
  </w:style>
  <w:style w:type="paragraph" w:styleId="List2">
    <w:name w:val="List 2"/>
    <w:basedOn w:val="List"/>
    <w:rsid w:val="00CF15E5"/>
    <w:pPr>
      <w:tabs>
        <w:tab w:val="clear" w:pos="720"/>
        <w:tab w:val="left" w:pos="1080"/>
      </w:tabs>
      <w:ind w:left="1080"/>
    </w:pPr>
  </w:style>
  <w:style w:type="paragraph" w:styleId="List3">
    <w:name w:val="List 3"/>
    <w:basedOn w:val="List"/>
    <w:rsid w:val="00CF15E5"/>
    <w:pPr>
      <w:tabs>
        <w:tab w:val="clear" w:pos="720"/>
        <w:tab w:val="left" w:pos="1440"/>
      </w:tabs>
      <w:ind w:left="1440"/>
    </w:pPr>
  </w:style>
  <w:style w:type="paragraph" w:styleId="List4">
    <w:name w:val="List 4"/>
    <w:basedOn w:val="List"/>
    <w:rsid w:val="00CF15E5"/>
    <w:pPr>
      <w:tabs>
        <w:tab w:val="clear" w:pos="720"/>
        <w:tab w:val="left" w:pos="1800"/>
      </w:tabs>
      <w:ind w:left="1800"/>
    </w:pPr>
  </w:style>
  <w:style w:type="paragraph" w:styleId="List5">
    <w:name w:val="List 5"/>
    <w:basedOn w:val="List"/>
    <w:rsid w:val="00CF15E5"/>
    <w:pPr>
      <w:tabs>
        <w:tab w:val="clear" w:pos="720"/>
        <w:tab w:val="left" w:pos="2160"/>
      </w:tabs>
      <w:ind w:left="2160"/>
    </w:pPr>
  </w:style>
  <w:style w:type="paragraph" w:styleId="ListBullet2">
    <w:name w:val="List Bullet 2"/>
    <w:basedOn w:val="ListBullet"/>
    <w:rsid w:val="00CF15E5"/>
    <w:pPr>
      <w:ind w:left="1080"/>
    </w:pPr>
  </w:style>
  <w:style w:type="paragraph" w:styleId="ListBullet3">
    <w:name w:val="List Bullet 3"/>
    <w:basedOn w:val="ListBullet"/>
    <w:rsid w:val="00CF15E5"/>
    <w:pPr>
      <w:ind w:left="1440"/>
    </w:pPr>
  </w:style>
  <w:style w:type="paragraph" w:styleId="ListBullet4">
    <w:name w:val="List Bullet 4"/>
    <w:basedOn w:val="ListBullet"/>
    <w:rsid w:val="00CF15E5"/>
    <w:pPr>
      <w:ind w:left="1800"/>
    </w:pPr>
  </w:style>
  <w:style w:type="paragraph" w:styleId="ListBullet5">
    <w:name w:val="List Bullet 5"/>
    <w:basedOn w:val="ListBullet"/>
    <w:rsid w:val="00CF15E5"/>
    <w:pPr>
      <w:ind w:left="2160"/>
    </w:pPr>
  </w:style>
  <w:style w:type="paragraph" w:styleId="ListNumber5">
    <w:name w:val="List Number 5"/>
    <w:basedOn w:val="ListNumber"/>
    <w:rsid w:val="00CF15E5"/>
    <w:pPr>
      <w:ind w:left="2160"/>
    </w:pPr>
  </w:style>
  <w:style w:type="paragraph" w:styleId="ListNumber4">
    <w:name w:val="List Number 4"/>
    <w:basedOn w:val="ListNumber"/>
    <w:rsid w:val="00CF15E5"/>
    <w:pPr>
      <w:ind w:left="1800"/>
    </w:pPr>
  </w:style>
  <w:style w:type="paragraph" w:styleId="ListNumber3">
    <w:name w:val="List Number 3"/>
    <w:basedOn w:val="ListNumber"/>
    <w:rsid w:val="00CF15E5"/>
    <w:pPr>
      <w:ind w:left="1440"/>
    </w:pPr>
  </w:style>
  <w:style w:type="paragraph" w:styleId="ListNumber2">
    <w:name w:val="List Number 2"/>
    <w:basedOn w:val="ListNumber"/>
    <w:rsid w:val="00CF15E5"/>
    <w:pPr>
      <w:ind w:left="1080"/>
    </w:pPr>
  </w:style>
  <w:style w:type="paragraph" w:styleId="BodyTextIndent">
    <w:name w:val="Body Text Indent"/>
    <w:basedOn w:val="BodyText"/>
    <w:rsid w:val="00CF15E5"/>
    <w:pPr>
      <w:ind w:left="360"/>
    </w:pPr>
  </w:style>
  <w:style w:type="paragraph" w:styleId="ListContinue3">
    <w:name w:val="List Continue 3"/>
    <w:basedOn w:val="ListContinue"/>
    <w:rsid w:val="00CF15E5"/>
    <w:pPr>
      <w:ind w:left="1440"/>
    </w:pPr>
  </w:style>
  <w:style w:type="paragraph" w:customStyle="1" w:styleId="HeaderOdd">
    <w:name w:val="Header Odd"/>
    <w:basedOn w:val="Header"/>
    <w:rsid w:val="00CF15E5"/>
    <w:pPr>
      <w:tabs>
        <w:tab w:val="right" w:pos="0"/>
      </w:tabs>
      <w:jc w:val="right"/>
    </w:pPr>
  </w:style>
  <w:style w:type="paragraph" w:customStyle="1" w:styleId="FooterOdd">
    <w:name w:val="Footer Odd"/>
    <w:basedOn w:val="Footer"/>
    <w:rsid w:val="00CF15E5"/>
    <w:pPr>
      <w:tabs>
        <w:tab w:val="right" w:pos="0"/>
      </w:tabs>
      <w:jc w:val="right"/>
    </w:pPr>
  </w:style>
  <w:style w:type="paragraph" w:customStyle="1" w:styleId="HeadingBase">
    <w:name w:val="Heading Base"/>
    <w:basedOn w:val="Normal"/>
    <w:next w:val="BodyText"/>
    <w:rsid w:val="00CF15E5"/>
    <w:pPr>
      <w:keepNext/>
      <w:spacing w:before="240" w:after="120"/>
    </w:pPr>
    <w:rPr>
      <w:rFonts w:ascii="Arial" w:hAnsi="Arial"/>
      <w:b/>
      <w:kern w:val="28"/>
      <w:sz w:val="36"/>
    </w:rPr>
  </w:style>
  <w:style w:type="paragraph" w:styleId="BodyText">
    <w:name w:val="Body Text"/>
    <w:basedOn w:val="Normal"/>
    <w:link w:val="BodyTextChar"/>
    <w:rsid w:val="00CF15E5"/>
    <w:pPr>
      <w:spacing w:after="160"/>
    </w:pPr>
  </w:style>
  <w:style w:type="character" w:styleId="Emphasis">
    <w:name w:val="Emphasis"/>
    <w:qFormat/>
    <w:rsid w:val="00CF15E5"/>
    <w:rPr>
      <w:i/>
    </w:rPr>
  </w:style>
  <w:style w:type="paragraph" w:customStyle="1" w:styleId="Address">
    <w:name w:val="Address"/>
    <w:basedOn w:val="BodyText"/>
    <w:rsid w:val="00CF15E5"/>
    <w:pPr>
      <w:keepLines/>
      <w:spacing w:after="0"/>
      <w:jc w:val="center"/>
    </w:pPr>
  </w:style>
  <w:style w:type="character" w:styleId="CommentReference">
    <w:name w:val="annotation reference"/>
    <w:semiHidden/>
    <w:rsid w:val="00CF15E5"/>
    <w:rPr>
      <w:sz w:val="16"/>
    </w:rPr>
  </w:style>
  <w:style w:type="paragraph" w:styleId="ListContinue4">
    <w:name w:val="List Continue 4"/>
    <w:basedOn w:val="ListContinue"/>
    <w:rsid w:val="00CF15E5"/>
    <w:pPr>
      <w:ind w:left="1800"/>
    </w:pPr>
  </w:style>
  <w:style w:type="paragraph" w:styleId="ListContinue5">
    <w:name w:val="List Continue 5"/>
    <w:basedOn w:val="ListContinue"/>
    <w:rsid w:val="00CF15E5"/>
    <w:pPr>
      <w:ind w:left="2160"/>
    </w:pPr>
  </w:style>
  <w:style w:type="paragraph" w:customStyle="1" w:styleId="ReturnAddress">
    <w:name w:val="Return Address"/>
    <w:basedOn w:val="Address"/>
    <w:rsid w:val="00CF15E5"/>
  </w:style>
  <w:style w:type="character" w:customStyle="1" w:styleId="BodyTextChar">
    <w:name w:val="Body Text Char"/>
    <w:basedOn w:val="DefaultParagraphFont"/>
    <w:link w:val="BodyText"/>
    <w:rsid w:val="00E2689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F15E5"/>
  </w:style>
  <w:style w:type="paragraph" w:styleId="Heading1">
    <w:name w:val="heading 1"/>
    <w:basedOn w:val="HeadingBase"/>
    <w:next w:val="BodyText"/>
    <w:qFormat/>
    <w:rsid w:val="00CF15E5"/>
    <w:pPr>
      <w:outlineLvl w:val="0"/>
    </w:pPr>
  </w:style>
  <w:style w:type="paragraph" w:styleId="Heading2">
    <w:name w:val="heading 2"/>
    <w:basedOn w:val="HeadingBase"/>
    <w:next w:val="BodyText"/>
    <w:qFormat/>
    <w:rsid w:val="00CF15E5"/>
    <w:pPr>
      <w:spacing w:before="160"/>
      <w:outlineLvl w:val="1"/>
    </w:pPr>
    <w:rPr>
      <w:i/>
      <w:sz w:val="28"/>
    </w:rPr>
  </w:style>
  <w:style w:type="paragraph" w:styleId="Heading3">
    <w:name w:val="heading 3"/>
    <w:basedOn w:val="HeadingBase"/>
    <w:next w:val="BodyText"/>
    <w:qFormat/>
    <w:rsid w:val="00CF15E5"/>
    <w:pPr>
      <w:spacing w:before="120" w:after="80"/>
      <w:outlineLvl w:val="2"/>
    </w:pPr>
    <w:rPr>
      <w:rFonts w:ascii="Times New Roman" w:hAnsi="Times New Roman"/>
      <w:sz w:val="24"/>
    </w:rPr>
  </w:style>
  <w:style w:type="paragraph" w:styleId="Heading4">
    <w:name w:val="heading 4"/>
    <w:basedOn w:val="HeadingBase"/>
    <w:next w:val="BodyText"/>
    <w:qFormat/>
    <w:rsid w:val="00CF15E5"/>
    <w:pPr>
      <w:spacing w:before="120" w:after="80"/>
      <w:outlineLvl w:val="3"/>
    </w:pPr>
    <w:rPr>
      <w:rFonts w:ascii="Times New Roman" w:hAnsi="Times New Roman"/>
      <w:i/>
      <w:sz w:val="24"/>
    </w:rPr>
  </w:style>
  <w:style w:type="paragraph" w:styleId="Heading5">
    <w:name w:val="heading 5"/>
    <w:basedOn w:val="HeadingBase"/>
    <w:next w:val="BodyText"/>
    <w:qFormat/>
    <w:rsid w:val="00CF15E5"/>
    <w:pPr>
      <w:spacing w:before="120" w:after="80"/>
      <w:outlineLvl w:val="4"/>
    </w:pPr>
    <w:rPr>
      <w:sz w:val="20"/>
    </w:rPr>
  </w:style>
  <w:style w:type="paragraph" w:styleId="Heading6">
    <w:name w:val="heading 6"/>
    <w:basedOn w:val="HeadingBase"/>
    <w:next w:val="BodyText"/>
    <w:qFormat/>
    <w:rsid w:val="00CF15E5"/>
    <w:pPr>
      <w:spacing w:before="120" w:after="80"/>
      <w:outlineLvl w:val="5"/>
    </w:pPr>
    <w:rPr>
      <w:i/>
      <w:sz w:val="20"/>
    </w:rPr>
  </w:style>
  <w:style w:type="paragraph" w:styleId="Heading7">
    <w:name w:val="heading 7"/>
    <w:basedOn w:val="HeadingBase"/>
    <w:next w:val="BodyText"/>
    <w:qFormat/>
    <w:rsid w:val="00CF15E5"/>
    <w:pPr>
      <w:spacing w:before="80" w:after="60"/>
      <w:outlineLvl w:val="6"/>
    </w:pPr>
    <w:rPr>
      <w:rFonts w:ascii="Times New Roman" w:hAnsi="Times New Roman"/>
      <w:sz w:val="20"/>
    </w:rPr>
  </w:style>
  <w:style w:type="paragraph" w:styleId="Heading8">
    <w:name w:val="heading 8"/>
    <w:basedOn w:val="HeadingBase"/>
    <w:next w:val="BodyText"/>
    <w:qFormat/>
    <w:rsid w:val="00CF15E5"/>
    <w:pPr>
      <w:spacing w:before="80" w:after="60"/>
      <w:outlineLvl w:val="7"/>
    </w:pPr>
    <w:rPr>
      <w:rFonts w:ascii="Times New Roman" w:hAnsi="Times New Roman"/>
      <w:i/>
      <w:sz w:val="20"/>
    </w:rPr>
  </w:style>
  <w:style w:type="paragraph" w:styleId="Heading9">
    <w:name w:val="heading 9"/>
    <w:basedOn w:val="HeadingBase"/>
    <w:next w:val="BodyText"/>
    <w:qFormat/>
    <w:rsid w:val="00CF15E5"/>
    <w:pPr>
      <w:spacing w:before="80" w:after="60"/>
      <w:outlineLvl w:val="8"/>
    </w:pPr>
    <w:rPr>
      <w:rFonts w:ascii="Times New Roman" w:hAnsi="Times New Roman"/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FootnoteBase"/>
    <w:semiHidden/>
    <w:rsid w:val="00CF15E5"/>
    <w:pPr>
      <w:spacing w:after="120"/>
    </w:pPr>
    <w:rPr>
      <w:sz w:val="20"/>
    </w:rPr>
  </w:style>
  <w:style w:type="paragraph" w:customStyle="1" w:styleId="FootnoteBase">
    <w:name w:val="Footnote Base"/>
    <w:basedOn w:val="Normal"/>
    <w:rsid w:val="00CF15E5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BlockQuotation">
    <w:name w:val="Block Quotation"/>
    <w:basedOn w:val="BodyText"/>
    <w:rsid w:val="00CF15E5"/>
    <w:pPr>
      <w:keepLines/>
      <w:ind w:left="360" w:right="360"/>
      <w:jc w:val="center"/>
    </w:pPr>
    <w:rPr>
      <w:i/>
    </w:rPr>
  </w:style>
  <w:style w:type="paragraph" w:customStyle="1" w:styleId="BodyTextKeep">
    <w:name w:val="Body Text Keep"/>
    <w:basedOn w:val="BodyText"/>
    <w:rsid w:val="00CF15E5"/>
    <w:pPr>
      <w:keepNext/>
    </w:pPr>
  </w:style>
  <w:style w:type="paragraph" w:styleId="Caption">
    <w:name w:val="caption"/>
    <w:basedOn w:val="Picture"/>
    <w:next w:val="BodyText"/>
    <w:qFormat/>
    <w:rsid w:val="00CF15E5"/>
    <w:pPr>
      <w:keepNext w:val="0"/>
      <w:spacing w:after="160"/>
    </w:pPr>
    <w:rPr>
      <w:i/>
      <w:sz w:val="18"/>
    </w:rPr>
  </w:style>
  <w:style w:type="paragraph" w:customStyle="1" w:styleId="Picture">
    <w:name w:val="Picture"/>
    <w:basedOn w:val="BodyText"/>
    <w:next w:val="Caption"/>
    <w:rsid w:val="00CF15E5"/>
    <w:pPr>
      <w:keepNext/>
      <w:spacing w:before="120" w:after="240"/>
      <w:jc w:val="center"/>
    </w:pPr>
  </w:style>
  <w:style w:type="paragraph" w:styleId="Date">
    <w:name w:val="Date"/>
    <w:basedOn w:val="BodyText"/>
    <w:rsid w:val="00CF15E5"/>
    <w:pPr>
      <w:jc w:val="center"/>
    </w:pPr>
  </w:style>
  <w:style w:type="character" w:styleId="EndnoteReference">
    <w:name w:val="endnote reference"/>
    <w:semiHidden/>
    <w:rsid w:val="00CF15E5"/>
    <w:rPr>
      <w:vertAlign w:val="superscript"/>
    </w:rPr>
  </w:style>
  <w:style w:type="paragraph" w:styleId="EndnoteText">
    <w:name w:val="endnote text"/>
    <w:basedOn w:val="FootnoteBase"/>
    <w:semiHidden/>
    <w:rsid w:val="00CF15E5"/>
    <w:pPr>
      <w:spacing w:after="120"/>
    </w:pPr>
  </w:style>
  <w:style w:type="paragraph" w:styleId="Footer">
    <w:name w:val="footer"/>
    <w:basedOn w:val="HeaderBase"/>
    <w:rsid w:val="00CF15E5"/>
  </w:style>
  <w:style w:type="paragraph" w:customStyle="1" w:styleId="HeaderBase">
    <w:name w:val="Header Base"/>
    <w:basedOn w:val="Normal"/>
    <w:rsid w:val="00CF15E5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FootnoteText">
    <w:name w:val="footnote text"/>
    <w:basedOn w:val="FootnoteBase"/>
    <w:semiHidden/>
    <w:rsid w:val="00CF15E5"/>
    <w:pPr>
      <w:spacing w:after="120"/>
    </w:pPr>
  </w:style>
  <w:style w:type="character" w:styleId="FootnoteReference">
    <w:name w:val="footnote reference"/>
    <w:semiHidden/>
    <w:rsid w:val="00CF15E5"/>
    <w:rPr>
      <w:vertAlign w:val="superscript"/>
    </w:rPr>
  </w:style>
  <w:style w:type="paragraph" w:styleId="List">
    <w:name w:val="List"/>
    <w:basedOn w:val="BodyText"/>
    <w:rsid w:val="00CF15E5"/>
    <w:pPr>
      <w:tabs>
        <w:tab w:val="left" w:pos="720"/>
      </w:tabs>
      <w:spacing w:after="80"/>
      <w:ind w:left="720" w:hanging="360"/>
    </w:pPr>
  </w:style>
  <w:style w:type="character" w:customStyle="1" w:styleId="Lead-inEmphasis">
    <w:name w:val="Lead-in Emphasis"/>
    <w:rsid w:val="00CF15E5"/>
    <w:rPr>
      <w:b/>
      <w:i/>
    </w:rPr>
  </w:style>
  <w:style w:type="paragraph" w:styleId="ListBullet">
    <w:name w:val="List Bullet"/>
    <w:basedOn w:val="List"/>
    <w:rsid w:val="00CF15E5"/>
    <w:pPr>
      <w:tabs>
        <w:tab w:val="clear" w:pos="720"/>
      </w:tabs>
      <w:spacing w:after="160"/>
    </w:pPr>
  </w:style>
  <w:style w:type="paragraph" w:styleId="ListNumber">
    <w:name w:val="List Number"/>
    <w:basedOn w:val="List"/>
    <w:rsid w:val="00CF15E5"/>
    <w:pPr>
      <w:tabs>
        <w:tab w:val="clear" w:pos="720"/>
      </w:tabs>
      <w:spacing w:after="160"/>
    </w:pPr>
  </w:style>
  <w:style w:type="paragraph" w:styleId="MacroText">
    <w:name w:val="macro"/>
    <w:basedOn w:val="BodyText"/>
    <w:semiHidden/>
    <w:rsid w:val="00CF15E5"/>
    <w:pPr>
      <w:spacing w:after="120"/>
    </w:pPr>
    <w:rPr>
      <w:rFonts w:ascii="Courier New" w:hAnsi="Courier New"/>
    </w:rPr>
  </w:style>
  <w:style w:type="character" w:styleId="PageNumber">
    <w:name w:val="page number"/>
    <w:rsid w:val="00CF15E5"/>
    <w:rPr>
      <w:b/>
    </w:rPr>
  </w:style>
  <w:style w:type="paragraph" w:styleId="BalloonText">
    <w:name w:val="Balloon Text"/>
    <w:basedOn w:val="Normal"/>
    <w:semiHidden/>
    <w:rsid w:val="009718FB"/>
    <w:rPr>
      <w:rFonts w:ascii="Tahoma" w:hAnsi="Tahoma" w:cs="Tahoma"/>
      <w:sz w:val="16"/>
      <w:szCs w:val="16"/>
    </w:rPr>
  </w:style>
  <w:style w:type="paragraph" w:customStyle="1" w:styleId="SubtitleCover">
    <w:name w:val="Subtitle Cover"/>
    <w:basedOn w:val="TitleCover"/>
    <w:next w:val="BodyText"/>
    <w:rsid w:val="00CF15E5"/>
    <w:pPr>
      <w:spacing w:before="240" w:after="480"/>
    </w:pPr>
    <w:rPr>
      <w:rFonts w:ascii="Times New Roman" w:hAnsi="Times New Roman"/>
      <w:b w:val="0"/>
      <w:i/>
      <w:sz w:val="32"/>
    </w:rPr>
  </w:style>
  <w:style w:type="paragraph" w:styleId="ListContinue">
    <w:name w:val="List Continue"/>
    <w:basedOn w:val="List"/>
    <w:rsid w:val="00CF15E5"/>
    <w:pPr>
      <w:tabs>
        <w:tab w:val="clear" w:pos="720"/>
      </w:tabs>
      <w:spacing w:after="160"/>
    </w:pPr>
  </w:style>
  <w:style w:type="character" w:customStyle="1" w:styleId="Superscript">
    <w:name w:val="Superscript"/>
    <w:rsid w:val="00CF15E5"/>
    <w:rPr>
      <w:vertAlign w:val="superscript"/>
    </w:rPr>
  </w:style>
  <w:style w:type="paragraph" w:customStyle="1" w:styleId="CompanyName">
    <w:name w:val="Company Name"/>
    <w:basedOn w:val="BodyText"/>
    <w:rsid w:val="00CF15E5"/>
    <w:pPr>
      <w:spacing w:before="120" w:after="80"/>
      <w:jc w:val="center"/>
    </w:pPr>
    <w:rPr>
      <w:b/>
      <w:sz w:val="28"/>
    </w:rPr>
  </w:style>
  <w:style w:type="paragraph" w:customStyle="1" w:styleId="SubjectLine">
    <w:name w:val="Subject Line"/>
    <w:basedOn w:val="BodyText"/>
    <w:next w:val="BodyText"/>
    <w:rsid w:val="00CF15E5"/>
    <w:rPr>
      <w:i/>
      <w:u w:val="single"/>
    </w:rPr>
  </w:style>
  <w:style w:type="paragraph" w:customStyle="1" w:styleId="FooterFirst">
    <w:name w:val="Footer First"/>
    <w:basedOn w:val="Footer"/>
    <w:rsid w:val="00CF15E5"/>
    <w:pPr>
      <w:tabs>
        <w:tab w:val="clear" w:pos="14400"/>
      </w:tabs>
    </w:pPr>
  </w:style>
  <w:style w:type="paragraph" w:customStyle="1" w:styleId="FooterEven">
    <w:name w:val="Footer Even"/>
    <w:basedOn w:val="Footer"/>
    <w:rsid w:val="00CF15E5"/>
  </w:style>
  <w:style w:type="paragraph" w:customStyle="1" w:styleId="TitleCover">
    <w:name w:val="Title Cover"/>
    <w:basedOn w:val="HeadingBase"/>
    <w:next w:val="SubtitleCover"/>
    <w:rsid w:val="00CF15E5"/>
    <w:pPr>
      <w:spacing w:before="720" w:after="160"/>
      <w:jc w:val="center"/>
    </w:pPr>
    <w:rPr>
      <w:sz w:val="40"/>
    </w:rPr>
  </w:style>
  <w:style w:type="paragraph" w:customStyle="1" w:styleId="HeaderFirst">
    <w:name w:val="Header First"/>
    <w:basedOn w:val="Header"/>
    <w:rsid w:val="00CF15E5"/>
    <w:pPr>
      <w:tabs>
        <w:tab w:val="clear" w:pos="14400"/>
      </w:tabs>
    </w:pPr>
  </w:style>
  <w:style w:type="paragraph" w:styleId="Header">
    <w:name w:val="header"/>
    <w:basedOn w:val="HeaderBase"/>
    <w:rsid w:val="00CF15E5"/>
  </w:style>
  <w:style w:type="paragraph" w:customStyle="1" w:styleId="HeaderEven">
    <w:name w:val="Header Even"/>
    <w:basedOn w:val="Header"/>
    <w:rsid w:val="00CF15E5"/>
  </w:style>
  <w:style w:type="paragraph" w:styleId="ListContinue2">
    <w:name w:val="List Continue 2"/>
    <w:basedOn w:val="ListContinue"/>
    <w:rsid w:val="00CF15E5"/>
    <w:pPr>
      <w:ind w:left="1080"/>
    </w:pPr>
  </w:style>
  <w:style w:type="paragraph" w:customStyle="1" w:styleId="ListBulletFirst">
    <w:name w:val="List Bullet First"/>
    <w:basedOn w:val="ListBullet"/>
    <w:next w:val="ListBullet"/>
    <w:rsid w:val="00CF15E5"/>
    <w:pPr>
      <w:spacing w:before="80"/>
    </w:pPr>
  </w:style>
  <w:style w:type="paragraph" w:customStyle="1" w:styleId="ListFirst">
    <w:name w:val="List First"/>
    <w:basedOn w:val="List"/>
    <w:next w:val="List"/>
    <w:rsid w:val="00CF15E5"/>
    <w:pPr>
      <w:spacing w:before="80"/>
    </w:pPr>
  </w:style>
  <w:style w:type="paragraph" w:customStyle="1" w:styleId="ListLast">
    <w:name w:val="List Last"/>
    <w:basedOn w:val="List"/>
    <w:next w:val="BodyText"/>
    <w:rsid w:val="00CF15E5"/>
    <w:pPr>
      <w:spacing w:after="240"/>
    </w:pPr>
  </w:style>
  <w:style w:type="paragraph" w:customStyle="1" w:styleId="ListBulletLast">
    <w:name w:val="List Bullet Last"/>
    <w:basedOn w:val="ListBullet"/>
    <w:next w:val="BodyText"/>
    <w:rsid w:val="00CF15E5"/>
    <w:pPr>
      <w:spacing w:after="240"/>
    </w:pPr>
  </w:style>
  <w:style w:type="paragraph" w:customStyle="1" w:styleId="ListNumberFirst">
    <w:name w:val="List Number First"/>
    <w:basedOn w:val="ListNumber"/>
    <w:next w:val="ListNumber"/>
    <w:rsid w:val="00CF15E5"/>
    <w:pPr>
      <w:spacing w:before="80"/>
    </w:pPr>
  </w:style>
  <w:style w:type="paragraph" w:customStyle="1" w:styleId="ListNumberLast">
    <w:name w:val="List Number Last"/>
    <w:basedOn w:val="ListNumber"/>
    <w:next w:val="BodyText"/>
    <w:rsid w:val="00CF15E5"/>
    <w:pPr>
      <w:spacing w:after="240"/>
    </w:pPr>
  </w:style>
  <w:style w:type="paragraph" w:customStyle="1" w:styleId="DocumentLabel">
    <w:name w:val="Document Label"/>
    <w:basedOn w:val="HeadingBase"/>
    <w:rsid w:val="00CF15E5"/>
    <w:pPr>
      <w:spacing w:after="360"/>
    </w:pPr>
    <w:rPr>
      <w:rFonts w:ascii="Times New Roman" w:hAnsi="Times New Roman"/>
    </w:rPr>
  </w:style>
  <w:style w:type="paragraph" w:styleId="List2">
    <w:name w:val="List 2"/>
    <w:basedOn w:val="List"/>
    <w:rsid w:val="00CF15E5"/>
    <w:pPr>
      <w:tabs>
        <w:tab w:val="clear" w:pos="720"/>
        <w:tab w:val="left" w:pos="1080"/>
      </w:tabs>
      <w:ind w:left="1080"/>
    </w:pPr>
  </w:style>
  <w:style w:type="paragraph" w:styleId="List3">
    <w:name w:val="List 3"/>
    <w:basedOn w:val="List"/>
    <w:rsid w:val="00CF15E5"/>
    <w:pPr>
      <w:tabs>
        <w:tab w:val="clear" w:pos="720"/>
        <w:tab w:val="left" w:pos="1440"/>
      </w:tabs>
      <w:ind w:left="1440"/>
    </w:pPr>
  </w:style>
  <w:style w:type="paragraph" w:styleId="List4">
    <w:name w:val="List 4"/>
    <w:basedOn w:val="List"/>
    <w:rsid w:val="00CF15E5"/>
    <w:pPr>
      <w:tabs>
        <w:tab w:val="clear" w:pos="720"/>
        <w:tab w:val="left" w:pos="1800"/>
      </w:tabs>
      <w:ind w:left="1800"/>
    </w:pPr>
  </w:style>
  <w:style w:type="paragraph" w:styleId="List5">
    <w:name w:val="List 5"/>
    <w:basedOn w:val="List"/>
    <w:rsid w:val="00CF15E5"/>
    <w:pPr>
      <w:tabs>
        <w:tab w:val="clear" w:pos="720"/>
        <w:tab w:val="left" w:pos="2160"/>
      </w:tabs>
      <w:ind w:left="2160"/>
    </w:pPr>
  </w:style>
  <w:style w:type="paragraph" w:styleId="ListBullet2">
    <w:name w:val="List Bullet 2"/>
    <w:basedOn w:val="ListBullet"/>
    <w:rsid w:val="00CF15E5"/>
    <w:pPr>
      <w:ind w:left="1080"/>
    </w:pPr>
  </w:style>
  <w:style w:type="paragraph" w:styleId="ListBullet3">
    <w:name w:val="List Bullet 3"/>
    <w:basedOn w:val="ListBullet"/>
    <w:rsid w:val="00CF15E5"/>
    <w:pPr>
      <w:ind w:left="1440"/>
    </w:pPr>
  </w:style>
  <w:style w:type="paragraph" w:styleId="ListBullet4">
    <w:name w:val="List Bullet 4"/>
    <w:basedOn w:val="ListBullet"/>
    <w:rsid w:val="00CF15E5"/>
    <w:pPr>
      <w:ind w:left="1800"/>
    </w:pPr>
  </w:style>
  <w:style w:type="paragraph" w:styleId="ListBullet5">
    <w:name w:val="List Bullet 5"/>
    <w:basedOn w:val="ListBullet"/>
    <w:rsid w:val="00CF15E5"/>
    <w:pPr>
      <w:ind w:left="2160"/>
    </w:pPr>
  </w:style>
  <w:style w:type="paragraph" w:styleId="ListNumber5">
    <w:name w:val="List Number 5"/>
    <w:basedOn w:val="ListNumber"/>
    <w:rsid w:val="00CF15E5"/>
    <w:pPr>
      <w:ind w:left="2160"/>
    </w:pPr>
  </w:style>
  <w:style w:type="paragraph" w:styleId="ListNumber4">
    <w:name w:val="List Number 4"/>
    <w:basedOn w:val="ListNumber"/>
    <w:rsid w:val="00CF15E5"/>
    <w:pPr>
      <w:ind w:left="1800"/>
    </w:pPr>
  </w:style>
  <w:style w:type="paragraph" w:styleId="ListNumber3">
    <w:name w:val="List Number 3"/>
    <w:basedOn w:val="ListNumber"/>
    <w:rsid w:val="00CF15E5"/>
    <w:pPr>
      <w:ind w:left="1440"/>
    </w:pPr>
  </w:style>
  <w:style w:type="paragraph" w:styleId="ListNumber2">
    <w:name w:val="List Number 2"/>
    <w:basedOn w:val="ListNumber"/>
    <w:rsid w:val="00CF15E5"/>
    <w:pPr>
      <w:ind w:left="1080"/>
    </w:pPr>
  </w:style>
  <w:style w:type="paragraph" w:styleId="BodyTextIndent">
    <w:name w:val="Body Text Indent"/>
    <w:basedOn w:val="BodyText"/>
    <w:rsid w:val="00CF15E5"/>
    <w:pPr>
      <w:ind w:left="360"/>
    </w:pPr>
  </w:style>
  <w:style w:type="paragraph" w:styleId="ListContinue3">
    <w:name w:val="List Continue 3"/>
    <w:basedOn w:val="ListContinue"/>
    <w:rsid w:val="00CF15E5"/>
    <w:pPr>
      <w:ind w:left="1440"/>
    </w:pPr>
  </w:style>
  <w:style w:type="paragraph" w:customStyle="1" w:styleId="HeaderOdd">
    <w:name w:val="Header Odd"/>
    <w:basedOn w:val="Header"/>
    <w:rsid w:val="00CF15E5"/>
    <w:pPr>
      <w:tabs>
        <w:tab w:val="right" w:pos="0"/>
      </w:tabs>
      <w:jc w:val="right"/>
    </w:pPr>
  </w:style>
  <w:style w:type="paragraph" w:customStyle="1" w:styleId="FooterOdd">
    <w:name w:val="Footer Odd"/>
    <w:basedOn w:val="Footer"/>
    <w:rsid w:val="00CF15E5"/>
    <w:pPr>
      <w:tabs>
        <w:tab w:val="right" w:pos="0"/>
      </w:tabs>
      <w:jc w:val="right"/>
    </w:pPr>
  </w:style>
  <w:style w:type="paragraph" w:customStyle="1" w:styleId="HeadingBase">
    <w:name w:val="Heading Base"/>
    <w:basedOn w:val="Normal"/>
    <w:next w:val="BodyText"/>
    <w:rsid w:val="00CF15E5"/>
    <w:pPr>
      <w:keepNext/>
      <w:spacing w:before="240" w:after="120"/>
    </w:pPr>
    <w:rPr>
      <w:rFonts w:ascii="Arial" w:hAnsi="Arial"/>
      <w:b/>
      <w:kern w:val="28"/>
      <w:sz w:val="36"/>
    </w:rPr>
  </w:style>
  <w:style w:type="paragraph" w:styleId="BodyText">
    <w:name w:val="Body Text"/>
    <w:basedOn w:val="Normal"/>
    <w:link w:val="BodyTextChar"/>
    <w:rsid w:val="00CF15E5"/>
    <w:pPr>
      <w:spacing w:after="160"/>
    </w:pPr>
  </w:style>
  <w:style w:type="character" w:styleId="Emphasis">
    <w:name w:val="Emphasis"/>
    <w:qFormat/>
    <w:rsid w:val="00CF15E5"/>
    <w:rPr>
      <w:i/>
    </w:rPr>
  </w:style>
  <w:style w:type="paragraph" w:customStyle="1" w:styleId="Address">
    <w:name w:val="Address"/>
    <w:basedOn w:val="BodyText"/>
    <w:rsid w:val="00CF15E5"/>
    <w:pPr>
      <w:keepLines/>
      <w:spacing w:after="0"/>
      <w:jc w:val="center"/>
    </w:pPr>
  </w:style>
  <w:style w:type="character" w:styleId="CommentReference">
    <w:name w:val="annotation reference"/>
    <w:semiHidden/>
    <w:rsid w:val="00CF15E5"/>
    <w:rPr>
      <w:sz w:val="16"/>
    </w:rPr>
  </w:style>
  <w:style w:type="paragraph" w:styleId="ListContinue4">
    <w:name w:val="List Continue 4"/>
    <w:basedOn w:val="ListContinue"/>
    <w:rsid w:val="00CF15E5"/>
    <w:pPr>
      <w:ind w:left="1800"/>
    </w:pPr>
  </w:style>
  <w:style w:type="paragraph" w:styleId="ListContinue5">
    <w:name w:val="List Continue 5"/>
    <w:basedOn w:val="ListContinue"/>
    <w:rsid w:val="00CF15E5"/>
    <w:pPr>
      <w:ind w:left="2160"/>
    </w:pPr>
  </w:style>
  <w:style w:type="paragraph" w:customStyle="1" w:styleId="ReturnAddress">
    <w:name w:val="Return Address"/>
    <w:basedOn w:val="Address"/>
    <w:rsid w:val="00CF15E5"/>
  </w:style>
  <w:style w:type="character" w:customStyle="1" w:styleId="BodyTextChar">
    <w:name w:val="Body Text Char"/>
    <w:basedOn w:val="DefaultParagraphFont"/>
    <w:link w:val="BodyText"/>
    <w:rsid w:val="00E26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TEMPLATE\BROCHUR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0C58A6-5171-BD42-8D39-999A01648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\MSOFFICE\WINWORD\TEMPLATE\BROCHUR1.DOT</Template>
  <TotalTime>50</TotalTime>
  <Pages>2</Pages>
  <Words>276</Words>
  <Characters>1918</Characters>
  <Application>Microsoft Macintosh Word</Application>
  <DocSecurity>0</DocSecurity>
  <Lines>112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Alvin FFA Parent-Member Awards Banquet</vt:lpstr>
    </vt:vector>
  </TitlesOfParts>
  <Company>Alvin High School</Company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Alvin FFA Parent-Member Awards Banquet</dc:title>
  <dc:creator>Career Technology</dc:creator>
  <cp:lastModifiedBy>Brandon Ray Callis</cp:lastModifiedBy>
  <cp:revision>9</cp:revision>
  <cp:lastPrinted>2015-05-05T15:12:00Z</cp:lastPrinted>
  <dcterms:created xsi:type="dcterms:W3CDTF">2015-05-04T18:32:00Z</dcterms:created>
  <dcterms:modified xsi:type="dcterms:W3CDTF">2015-05-11T02:49:00Z</dcterms:modified>
</cp:coreProperties>
</file>